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2"/>
  <w:body>
    <w:p w14:paraId="4AD0C1B3" w14:textId="77777777" w:rsidR="000D16E1" w:rsidRDefault="000D16E1"/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823"/>
        <w:gridCol w:w="6378"/>
      </w:tblGrid>
      <w:tr w:rsidR="00312DEA" w:rsidRPr="00224471" w14:paraId="19186A14" w14:textId="77777777" w:rsidTr="00312D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201" w:type="dxa"/>
            <w:gridSpan w:val="2"/>
          </w:tcPr>
          <w:p w14:paraId="78636B4D" w14:textId="1EFE745C" w:rsidR="00312DEA" w:rsidRPr="00224471" w:rsidRDefault="00312DEA" w:rsidP="00224471">
            <w:pPr>
              <w:spacing w:line="264" w:lineRule="auto"/>
            </w:pPr>
            <w:bookmarkStart w:id="0" w:name="_Toc112159588"/>
            <w:bookmarkStart w:id="1" w:name="_Toc138341380"/>
            <w:bookmarkStart w:id="2" w:name="_Toc139986006"/>
            <w:r>
              <w:t>Safety Performance Reporting</w:t>
            </w:r>
          </w:p>
        </w:tc>
      </w:tr>
      <w:tr w:rsidR="00224471" w:rsidRPr="00224471" w14:paraId="326E1F3B" w14:textId="77777777" w:rsidTr="002F0061">
        <w:tc>
          <w:tcPr>
            <w:tcW w:w="3823" w:type="dxa"/>
            <w:shd w:val="clear" w:color="auto" w:fill="auto"/>
          </w:tcPr>
          <w:p w14:paraId="5E95BABE" w14:textId="450569AF" w:rsidR="00224471" w:rsidRPr="00224471" w:rsidRDefault="00224471" w:rsidP="002F0061">
            <w:pPr>
              <w:spacing w:line="264" w:lineRule="auto"/>
            </w:pPr>
            <w:r w:rsidRPr="00224471">
              <w:t>Contact Name</w:t>
            </w:r>
          </w:p>
        </w:tc>
        <w:sdt>
          <w:sdtPr>
            <w:rPr>
              <w:color w:val="BFBFBF" w:themeColor="background2" w:themeShade="BF"/>
            </w:rPr>
            <w:id w:val="-1917472992"/>
            <w:placeholder>
              <w:docPart w:val="7B48A5032E5F4ECAB073BCA75AD50FAD"/>
            </w:placeholder>
            <w:showingPlcHdr/>
          </w:sdtPr>
          <w:sdtContent>
            <w:tc>
              <w:tcPr>
                <w:tcW w:w="6378" w:type="dxa"/>
                <w:shd w:val="clear" w:color="auto" w:fill="auto"/>
              </w:tcPr>
              <w:p w14:paraId="3129FA25" w14:textId="77777777" w:rsidR="00224471" w:rsidRPr="00D116F1" w:rsidRDefault="00224471" w:rsidP="002F0061">
                <w:pPr>
                  <w:spacing w:line="264" w:lineRule="auto"/>
                  <w:rPr>
                    <w:color w:val="BFBFBF" w:themeColor="background2" w:themeShade="BF"/>
                  </w:rPr>
                </w:pPr>
                <w:r w:rsidRPr="00D116F1">
                  <w:rPr>
                    <w:color w:val="BFBFBF" w:themeColor="background2" w:themeShade="BF"/>
                  </w:rPr>
                  <w:t>Click or tap here to enter text.</w:t>
                </w:r>
              </w:p>
            </w:tc>
          </w:sdtContent>
        </w:sdt>
      </w:tr>
      <w:tr w:rsidR="0040181C" w14:paraId="3689B011" w14:textId="77777777" w:rsidTr="00622D64">
        <w:tc>
          <w:tcPr>
            <w:tcW w:w="3823" w:type="dxa"/>
          </w:tcPr>
          <w:p w14:paraId="58AA338B" w14:textId="13A1E61C" w:rsidR="0040181C" w:rsidRDefault="0040181C" w:rsidP="00224471">
            <w:pPr>
              <w:spacing w:line="264" w:lineRule="auto"/>
            </w:pPr>
            <w:r>
              <w:t>Contact Number</w:t>
            </w:r>
          </w:p>
        </w:tc>
        <w:sdt>
          <w:sdtPr>
            <w:rPr>
              <w:color w:val="BFBFBF" w:themeColor="background2" w:themeShade="BF"/>
            </w:rPr>
            <w:id w:val="2123569293"/>
            <w:placeholder>
              <w:docPart w:val="E3EFCE70CBDC40179F434E5D0286151C"/>
            </w:placeholder>
            <w:showingPlcHdr/>
          </w:sdtPr>
          <w:sdtContent>
            <w:tc>
              <w:tcPr>
                <w:tcW w:w="6378" w:type="dxa"/>
              </w:tcPr>
              <w:p w14:paraId="47C39DCE" w14:textId="0CD1CCAC" w:rsidR="0040181C" w:rsidRPr="00D116F1" w:rsidRDefault="00622D64" w:rsidP="00224471">
                <w:pPr>
                  <w:spacing w:line="264" w:lineRule="auto"/>
                  <w:rPr>
                    <w:color w:val="BFBFBF" w:themeColor="background2" w:themeShade="BF"/>
                  </w:rPr>
                </w:pPr>
                <w:r w:rsidRPr="00D116F1">
                  <w:rPr>
                    <w:color w:val="BFBFBF" w:themeColor="background2" w:themeShade="BF"/>
                  </w:rPr>
                  <w:t>Click or tap here to enter text.</w:t>
                </w:r>
              </w:p>
            </w:tc>
          </w:sdtContent>
        </w:sdt>
      </w:tr>
      <w:tr w:rsidR="0040181C" w14:paraId="4232543A" w14:textId="77777777" w:rsidTr="00622D64">
        <w:tc>
          <w:tcPr>
            <w:tcW w:w="3823" w:type="dxa"/>
          </w:tcPr>
          <w:p w14:paraId="5B3459E9" w14:textId="1A10DAAD" w:rsidR="0040181C" w:rsidRDefault="0040181C" w:rsidP="00224471">
            <w:pPr>
              <w:spacing w:line="264" w:lineRule="auto"/>
            </w:pPr>
            <w:r>
              <w:t>Contact email address</w:t>
            </w:r>
          </w:p>
        </w:tc>
        <w:sdt>
          <w:sdtPr>
            <w:rPr>
              <w:color w:val="BFBFBF" w:themeColor="background2" w:themeShade="BF"/>
            </w:rPr>
            <w:id w:val="1386596434"/>
            <w:placeholder>
              <w:docPart w:val="12AC5B44531F408091494FACB081A708"/>
            </w:placeholder>
            <w:showingPlcHdr/>
          </w:sdtPr>
          <w:sdtContent>
            <w:tc>
              <w:tcPr>
                <w:tcW w:w="6378" w:type="dxa"/>
              </w:tcPr>
              <w:p w14:paraId="3CB68C54" w14:textId="2DFA9AEA" w:rsidR="0040181C" w:rsidRPr="00D116F1" w:rsidRDefault="00622D64" w:rsidP="00224471">
                <w:pPr>
                  <w:spacing w:line="264" w:lineRule="auto"/>
                  <w:rPr>
                    <w:color w:val="BFBFBF" w:themeColor="background2" w:themeShade="BF"/>
                  </w:rPr>
                </w:pPr>
                <w:r w:rsidRPr="00D116F1">
                  <w:rPr>
                    <w:color w:val="BFBFBF" w:themeColor="background2" w:themeShade="BF"/>
                  </w:rPr>
                  <w:t>Click or tap here to enter text.</w:t>
                </w:r>
              </w:p>
            </w:tc>
          </w:sdtContent>
        </w:sdt>
      </w:tr>
      <w:tr w:rsidR="0040181C" w14:paraId="5579C5FC" w14:textId="77777777" w:rsidTr="00622D64">
        <w:tc>
          <w:tcPr>
            <w:tcW w:w="3823" w:type="dxa"/>
          </w:tcPr>
          <w:p w14:paraId="1FD5FA28" w14:textId="09DDB90D" w:rsidR="0040181C" w:rsidRDefault="0040181C" w:rsidP="00224471">
            <w:pPr>
              <w:spacing w:line="264" w:lineRule="auto"/>
            </w:pPr>
            <w:r>
              <w:t>Reporting month</w:t>
            </w:r>
          </w:p>
        </w:tc>
        <w:sdt>
          <w:sdtPr>
            <w:rPr>
              <w:color w:val="BFBFBF" w:themeColor="background2" w:themeShade="BF"/>
            </w:rPr>
            <w:id w:val="1016960362"/>
            <w:placeholder>
              <w:docPart w:val="41BAAB7EC0C644FCA3ACB8F0E98F833D"/>
            </w:placeholder>
            <w:showingPlcHdr/>
          </w:sdtPr>
          <w:sdtContent>
            <w:tc>
              <w:tcPr>
                <w:tcW w:w="6378" w:type="dxa"/>
              </w:tcPr>
              <w:p w14:paraId="388EB31A" w14:textId="37F7FD38" w:rsidR="0040181C" w:rsidRPr="00D116F1" w:rsidRDefault="00622D64" w:rsidP="00224471">
                <w:pPr>
                  <w:spacing w:line="264" w:lineRule="auto"/>
                  <w:rPr>
                    <w:color w:val="BFBFBF" w:themeColor="background2" w:themeShade="BF"/>
                  </w:rPr>
                </w:pPr>
                <w:r w:rsidRPr="00D116F1">
                  <w:rPr>
                    <w:color w:val="BFBFBF" w:themeColor="background2" w:themeShade="BF"/>
                  </w:rPr>
                  <w:t>Click or tap here to enter text.</w:t>
                </w:r>
              </w:p>
            </w:tc>
          </w:sdtContent>
        </w:sdt>
      </w:tr>
      <w:tr w:rsidR="0040181C" w14:paraId="12A331D3" w14:textId="77777777" w:rsidTr="00622D64">
        <w:tc>
          <w:tcPr>
            <w:tcW w:w="3823" w:type="dxa"/>
          </w:tcPr>
          <w:p w14:paraId="3BAD30B6" w14:textId="3DE15DF1" w:rsidR="0040181C" w:rsidRDefault="0040181C" w:rsidP="00224471">
            <w:pPr>
              <w:spacing w:line="264" w:lineRule="auto"/>
            </w:pPr>
            <w:r>
              <w:t>Year</w:t>
            </w:r>
          </w:p>
        </w:tc>
        <w:sdt>
          <w:sdtPr>
            <w:rPr>
              <w:color w:val="BFBFBF" w:themeColor="background2" w:themeShade="BF"/>
            </w:rPr>
            <w:id w:val="-761911354"/>
            <w:placeholder>
              <w:docPart w:val="78DDF56AFBF94CB5986FA51FC1EF710D"/>
            </w:placeholder>
            <w:showingPlcHdr/>
          </w:sdtPr>
          <w:sdtContent>
            <w:tc>
              <w:tcPr>
                <w:tcW w:w="6378" w:type="dxa"/>
              </w:tcPr>
              <w:p w14:paraId="7170E236" w14:textId="152DA5B7" w:rsidR="0040181C" w:rsidRPr="00D116F1" w:rsidRDefault="00622D64" w:rsidP="00224471">
                <w:pPr>
                  <w:spacing w:line="264" w:lineRule="auto"/>
                  <w:rPr>
                    <w:color w:val="BFBFBF" w:themeColor="background2" w:themeShade="BF"/>
                  </w:rPr>
                </w:pPr>
                <w:r w:rsidRPr="00D116F1">
                  <w:rPr>
                    <w:color w:val="BFBFBF" w:themeColor="background2" w:themeShade="BF"/>
                  </w:rPr>
                  <w:t>Click or tap here to enter text.</w:t>
                </w:r>
              </w:p>
            </w:tc>
          </w:sdtContent>
        </w:sdt>
      </w:tr>
      <w:tr w:rsidR="0040181C" w14:paraId="5727C958" w14:textId="77777777" w:rsidTr="00622D64">
        <w:tc>
          <w:tcPr>
            <w:tcW w:w="3823" w:type="dxa"/>
          </w:tcPr>
          <w:p w14:paraId="19BB170A" w14:textId="57143926" w:rsidR="0040181C" w:rsidRDefault="0040181C" w:rsidP="00224471">
            <w:pPr>
              <w:spacing w:line="264" w:lineRule="auto"/>
            </w:pPr>
            <w:r>
              <w:t>Contract Number</w:t>
            </w:r>
          </w:p>
        </w:tc>
        <w:sdt>
          <w:sdtPr>
            <w:rPr>
              <w:color w:val="BFBFBF" w:themeColor="background2" w:themeShade="BF"/>
            </w:rPr>
            <w:id w:val="-606426941"/>
            <w:placeholder>
              <w:docPart w:val="DC89B21A1AC14540BB681D9E0426A3AB"/>
            </w:placeholder>
            <w:showingPlcHdr/>
          </w:sdtPr>
          <w:sdtContent>
            <w:tc>
              <w:tcPr>
                <w:tcW w:w="6378" w:type="dxa"/>
              </w:tcPr>
              <w:p w14:paraId="08A5AE99" w14:textId="57B1F653" w:rsidR="0040181C" w:rsidRPr="00D116F1" w:rsidRDefault="00622D64" w:rsidP="00224471">
                <w:pPr>
                  <w:spacing w:line="264" w:lineRule="auto"/>
                  <w:rPr>
                    <w:color w:val="BFBFBF" w:themeColor="background2" w:themeShade="BF"/>
                  </w:rPr>
                </w:pPr>
                <w:r w:rsidRPr="00D116F1">
                  <w:rPr>
                    <w:color w:val="BFBFBF" w:themeColor="background2" w:themeShade="BF"/>
                  </w:rPr>
                  <w:t>Click or tap here to enter text.</w:t>
                </w:r>
              </w:p>
            </w:tc>
          </w:sdtContent>
        </w:sdt>
      </w:tr>
      <w:tr w:rsidR="0040181C" w14:paraId="63C7F66A" w14:textId="77777777" w:rsidTr="00622D64">
        <w:tc>
          <w:tcPr>
            <w:tcW w:w="3823" w:type="dxa"/>
          </w:tcPr>
          <w:p w14:paraId="2C6423CA" w14:textId="5FAEFC5C" w:rsidR="0040181C" w:rsidRDefault="0040181C" w:rsidP="00224471">
            <w:pPr>
              <w:spacing w:line="264" w:lineRule="auto"/>
            </w:pPr>
            <w:r>
              <w:t>Project name</w:t>
            </w:r>
          </w:p>
        </w:tc>
        <w:sdt>
          <w:sdtPr>
            <w:rPr>
              <w:color w:val="BFBFBF" w:themeColor="background2" w:themeShade="BF"/>
            </w:rPr>
            <w:id w:val="-890808452"/>
            <w:placeholder>
              <w:docPart w:val="528EA8B534A64A69875B90BA52ED06A6"/>
            </w:placeholder>
            <w:showingPlcHdr/>
          </w:sdtPr>
          <w:sdtContent>
            <w:tc>
              <w:tcPr>
                <w:tcW w:w="6378" w:type="dxa"/>
              </w:tcPr>
              <w:p w14:paraId="43C7D1C9" w14:textId="403378AD" w:rsidR="0040181C" w:rsidRPr="00D116F1" w:rsidRDefault="00622D64" w:rsidP="00224471">
                <w:pPr>
                  <w:spacing w:line="264" w:lineRule="auto"/>
                  <w:rPr>
                    <w:color w:val="BFBFBF" w:themeColor="background2" w:themeShade="BF"/>
                  </w:rPr>
                </w:pPr>
                <w:r w:rsidRPr="00D116F1">
                  <w:rPr>
                    <w:color w:val="BFBFBF" w:themeColor="background2" w:themeShade="BF"/>
                  </w:rPr>
                  <w:t>Click or tap here to enter text.</w:t>
                </w:r>
              </w:p>
            </w:tc>
          </w:sdtContent>
        </w:sdt>
      </w:tr>
      <w:tr w:rsidR="0040181C" w14:paraId="065C67DC" w14:textId="77777777" w:rsidTr="00622D64">
        <w:tc>
          <w:tcPr>
            <w:tcW w:w="3823" w:type="dxa"/>
          </w:tcPr>
          <w:p w14:paraId="09453E04" w14:textId="3758AB43" w:rsidR="0040181C" w:rsidRDefault="0040181C" w:rsidP="00224471">
            <w:pPr>
              <w:spacing w:line="264" w:lineRule="auto"/>
            </w:pPr>
            <w:r>
              <w:t>Project Category</w:t>
            </w:r>
          </w:p>
        </w:tc>
        <w:sdt>
          <w:sdtPr>
            <w:rPr>
              <w:color w:val="BFBFBF" w:themeColor="background2" w:themeShade="BF"/>
            </w:rPr>
            <w:alias w:val="Project Category"/>
            <w:tag w:val="Project Category"/>
            <w:id w:val="2141073059"/>
            <w:placeholder>
              <w:docPart w:val="3E694283606948C79E68A1B34B836CA6"/>
            </w:placeholder>
            <w:showingPlcHdr/>
            <w:dropDownList>
              <w:listItem w:value="Choose an item."/>
              <w:listItem w:displayText="Building Project" w:value="Building Project"/>
              <w:listItem w:displayText="Transport Project" w:value="Transport Project"/>
              <w:listItem w:displayText="T2D" w:value="T2D"/>
              <w:listItem w:displayText="Northern Water" w:value="Northern Water"/>
              <w:listItem w:displayText="Road Maintenance" w:value="Road Maintenance"/>
            </w:dropDownList>
          </w:sdtPr>
          <w:sdtContent>
            <w:tc>
              <w:tcPr>
                <w:tcW w:w="6378" w:type="dxa"/>
              </w:tcPr>
              <w:p w14:paraId="11DDD5B6" w14:textId="41FF1A19" w:rsidR="0040181C" w:rsidRPr="00D116F1" w:rsidRDefault="00622D64" w:rsidP="00224471">
                <w:pPr>
                  <w:spacing w:line="264" w:lineRule="auto"/>
                  <w:rPr>
                    <w:color w:val="BFBFBF" w:themeColor="background2" w:themeShade="BF"/>
                  </w:rPr>
                </w:pPr>
                <w:r w:rsidRPr="00D116F1">
                  <w:rPr>
                    <w:color w:val="BFBFBF" w:themeColor="background2" w:themeShade="BF"/>
                  </w:rPr>
                  <w:t>Choose an item.</w:t>
                </w:r>
              </w:p>
            </w:tc>
          </w:sdtContent>
        </w:sdt>
      </w:tr>
      <w:tr w:rsidR="0040181C" w14:paraId="6E62551A" w14:textId="77777777" w:rsidTr="00622D64">
        <w:tc>
          <w:tcPr>
            <w:tcW w:w="3823" w:type="dxa"/>
          </w:tcPr>
          <w:p w14:paraId="22091401" w14:textId="1538992A" w:rsidR="0040181C" w:rsidRDefault="0040181C" w:rsidP="00224471">
            <w:pPr>
              <w:spacing w:line="264" w:lineRule="auto"/>
            </w:pPr>
            <w:r>
              <w:t>Contractor’s Company Name</w:t>
            </w:r>
          </w:p>
        </w:tc>
        <w:sdt>
          <w:sdtPr>
            <w:rPr>
              <w:color w:val="BFBFBF" w:themeColor="background2" w:themeShade="BF"/>
            </w:rPr>
            <w:id w:val="1356455638"/>
            <w:placeholder>
              <w:docPart w:val="DefaultPlaceholder_-1854013440"/>
            </w:placeholder>
            <w:showingPlcHdr/>
          </w:sdtPr>
          <w:sdtContent>
            <w:tc>
              <w:tcPr>
                <w:tcW w:w="6378" w:type="dxa"/>
              </w:tcPr>
              <w:p w14:paraId="2FCD3476" w14:textId="1674589F" w:rsidR="0040181C" w:rsidRPr="00D116F1" w:rsidRDefault="00622D64" w:rsidP="00224471">
                <w:pPr>
                  <w:spacing w:line="264" w:lineRule="auto"/>
                  <w:rPr>
                    <w:color w:val="BFBFBF" w:themeColor="background2" w:themeShade="BF"/>
                  </w:rPr>
                </w:pPr>
                <w:r w:rsidRPr="00D116F1">
                  <w:rPr>
                    <w:color w:val="BFBFBF" w:themeColor="background2" w:themeShade="BF"/>
                  </w:rPr>
                  <w:t>Click or tap here to enter text.</w:t>
                </w:r>
              </w:p>
            </w:tc>
          </w:sdtContent>
        </w:sdt>
      </w:tr>
      <w:tr w:rsidR="0040181C" w14:paraId="07E94A21" w14:textId="77777777" w:rsidTr="00622D64">
        <w:tc>
          <w:tcPr>
            <w:tcW w:w="3823" w:type="dxa"/>
          </w:tcPr>
          <w:p w14:paraId="4D67B62A" w14:textId="0766FE5B" w:rsidR="0040181C" w:rsidRDefault="0040181C" w:rsidP="00224471">
            <w:pPr>
              <w:spacing w:line="264" w:lineRule="auto"/>
            </w:pPr>
            <w:r>
              <w:t>Construction Start Date</w:t>
            </w:r>
          </w:p>
        </w:tc>
        <w:sdt>
          <w:sdtPr>
            <w:rPr>
              <w:color w:val="BFBFBF" w:themeColor="background2" w:themeShade="BF"/>
            </w:rPr>
            <w:id w:val="-1384241011"/>
            <w:placeholder>
              <w:docPart w:val="DefaultPlaceholder_-1854013437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6378" w:type="dxa"/>
              </w:tcPr>
              <w:p w14:paraId="6951F322" w14:textId="7ABF6EFB" w:rsidR="0040181C" w:rsidRPr="00D116F1" w:rsidRDefault="00622D64" w:rsidP="00224471">
                <w:pPr>
                  <w:spacing w:line="264" w:lineRule="auto"/>
                  <w:rPr>
                    <w:color w:val="BFBFBF" w:themeColor="background2" w:themeShade="BF"/>
                  </w:rPr>
                </w:pPr>
                <w:r w:rsidRPr="00D116F1">
                  <w:rPr>
                    <w:color w:val="BFBFBF" w:themeColor="background2" w:themeShade="BF"/>
                  </w:rPr>
                  <w:t>Click or tap to enter a date.</w:t>
                </w:r>
              </w:p>
            </w:tc>
          </w:sdtContent>
        </w:sdt>
      </w:tr>
      <w:tr w:rsidR="0040181C" w14:paraId="1C5CD819" w14:textId="77777777" w:rsidTr="00622D64">
        <w:tc>
          <w:tcPr>
            <w:tcW w:w="3823" w:type="dxa"/>
          </w:tcPr>
          <w:p w14:paraId="1BCD813F" w14:textId="5E69441D" w:rsidR="0040181C" w:rsidRDefault="0040181C" w:rsidP="00224471">
            <w:pPr>
              <w:spacing w:line="264" w:lineRule="auto"/>
            </w:pPr>
            <w:r>
              <w:t>Anticipated Completion Date</w:t>
            </w:r>
          </w:p>
        </w:tc>
        <w:sdt>
          <w:sdtPr>
            <w:rPr>
              <w:color w:val="BFBFBF" w:themeColor="background2" w:themeShade="BF"/>
            </w:rPr>
            <w:id w:val="1932089412"/>
            <w:placeholder>
              <w:docPart w:val="DefaultPlaceholder_-1854013437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6378" w:type="dxa"/>
              </w:tcPr>
              <w:p w14:paraId="0B2B6F63" w14:textId="3D431CE6" w:rsidR="0040181C" w:rsidRPr="00D116F1" w:rsidRDefault="00622D64" w:rsidP="00224471">
                <w:pPr>
                  <w:spacing w:line="264" w:lineRule="auto"/>
                  <w:rPr>
                    <w:color w:val="BFBFBF" w:themeColor="background2" w:themeShade="BF"/>
                  </w:rPr>
                </w:pPr>
                <w:r w:rsidRPr="00D116F1">
                  <w:rPr>
                    <w:color w:val="BFBFBF" w:themeColor="background2" w:themeShade="BF"/>
                  </w:rPr>
                  <w:t>Click or tap to enter a date.</w:t>
                </w:r>
              </w:p>
            </w:tc>
          </w:sdtContent>
        </w:sdt>
      </w:tr>
      <w:tr w:rsidR="0040181C" w14:paraId="0304F28E" w14:textId="77777777" w:rsidTr="00622D64">
        <w:tc>
          <w:tcPr>
            <w:tcW w:w="3823" w:type="dxa"/>
          </w:tcPr>
          <w:p w14:paraId="30DAF43A" w14:textId="7FAB0199" w:rsidR="0040181C" w:rsidRDefault="0040181C" w:rsidP="00224471">
            <w:pPr>
              <w:spacing w:line="264" w:lineRule="auto"/>
            </w:pPr>
            <w:r>
              <w:t>Hours worked this Month</w:t>
            </w:r>
          </w:p>
        </w:tc>
        <w:sdt>
          <w:sdtPr>
            <w:rPr>
              <w:color w:val="BFBFBF" w:themeColor="background2" w:themeShade="BF"/>
            </w:rPr>
            <w:id w:val="-1849007257"/>
            <w:placeholder>
              <w:docPart w:val="DefaultPlaceholder_-1854013440"/>
            </w:placeholder>
            <w:showingPlcHdr/>
          </w:sdtPr>
          <w:sdtContent>
            <w:tc>
              <w:tcPr>
                <w:tcW w:w="6378" w:type="dxa"/>
              </w:tcPr>
              <w:p w14:paraId="2E0EA60C" w14:textId="6442078E" w:rsidR="0040181C" w:rsidRPr="00D116F1" w:rsidRDefault="00224471" w:rsidP="00224471">
                <w:pPr>
                  <w:spacing w:line="264" w:lineRule="auto"/>
                  <w:rPr>
                    <w:color w:val="BFBFBF" w:themeColor="background2" w:themeShade="BF"/>
                  </w:rPr>
                </w:pPr>
                <w:r w:rsidRPr="00D116F1">
                  <w:rPr>
                    <w:color w:val="BFBFBF" w:themeColor="background2" w:themeShade="BF"/>
                  </w:rPr>
                  <w:t>Click or tap here to enter text.</w:t>
                </w:r>
              </w:p>
            </w:tc>
          </w:sdtContent>
        </w:sdt>
      </w:tr>
      <w:tr w:rsidR="0040181C" w14:paraId="6F202783" w14:textId="77777777" w:rsidTr="00622D64">
        <w:tc>
          <w:tcPr>
            <w:tcW w:w="3823" w:type="dxa"/>
          </w:tcPr>
          <w:p w14:paraId="6FD9DD0B" w14:textId="3E59374B" w:rsidR="0040181C" w:rsidRDefault="0040181C" w:rsidP="00224471">
            <w:pPr>
              <w:spacing w:line="264" w:lineRule="auto"/>
            </w:pPr>
            <w:r>
              <w:t>Total Project Hours (Accumulative)</w:t>
            </w:r>
          </w:p>
        </w:tc>
        <w:sdt>
          <w:sdtPr>
            <w:rPr>
              <w:color w:val="BFBFBF" w:themeColor="background2" w:themeShade="BF"/>
            </w:rPr>
            <w:id w:val="1372659604"/>
            <w:placeholder>
              <w:docPart w:val="DefaultPlaceholder_-1854013440"/>
            </w:placeholder>
            <w:showingPlcHdr/>
          </w:sdtPr>
          <w:sdtContent>
            <w:tc>
              <w:tcPr>
                <w:tcW w:w="6378" w:type="dxa"/>
              </w:tcPr>
              <w:p w14:paraId="25880B24" w14:textId="6662C072" w:rsidR="0040181C" w:rsidRPr="00D116F1" w:rsidRDefault="00224471" w:rsidP="00224471">
                <w:pPr>
                  <w:spacing w:line="264" w:lineRule="auto"/>
                  <w:rPr>
                    <w:color w:val="BFBFBF" w:themeColor="background2" w:themeShade="BF"/>
                  </w:rPr>
                </w:pPr>
                <w:r w:rsidRPr="00D116F1">
                  <w:rPr>
                    <w:color w:val="BFBFBF" w:themeColor="background2" w:themeShade="BF"/>
                  </w:rPr>
                  <w:t>Click or tap here to enter text.</w:t>
                </w:r>
              </w:p>
            </w:tc>
          </w:sdtContent>
        </w:sdt>
      </w:tr>
      <w:tr w:rsidR="0040181C" w14:paraId="3DDB471D" w14:textId="77777777" w:rsidTr="00622D64">
        <w:tc>
          <w:tcPr>
            <w:tcW w:w="3823" w:type="dxa"/>
            <w:shd w:val="clear" w:color="auto" w:fill="auto"/>
          </w:tcPr>
          <w:p w14:paraId="3F98B8B6" w14:textId="6E333A87" w:rsidR="0040181C" w:rsidRDefault="0040181C" w:rsidP="00224471">
            <w:pPr>
              <w:spacing w:line="264" w:lineRule="auto"/>
            </w:pPr>
            <w:bookmarkStart w:id="3" w:name="DrugandAlcoholTesting1" w:colFirst="2" w:colLast="2"/>
            <w:r>
              <w:t>Total number of workers on the project for the month</w:t>
            </w:r>
          </w:p>
        </w:tc>
        <w:sdt>
          <w:sdtPr>
            <w:rPr>
              <w:color w:val="BFBFBF" w:themeColor="background2" w:themeShade="BF"/>
            </w:rPr>
            <w:id w:val="-1725749375"/>
            <w:placeholder>
              <w:docPart w:val="DefaultPlaceholder_-1854013440"/>
            </w:placeholder>
            <w:showingPlcHdr/>
          </w:sdtPr>
          <w:sdtContent>
            <w:tc>
              <w:tcPr>
                <w:tcW w:w="6378" w:type="dxa"/>
                <w:shd w:val="clear" w:color="auto" w:fill="auto"/>
              </w:tcPr>
              <w:p w14:paraId="64C03C6E" w14:textId="61012F4C" w:rsidR="0040181C" w:rsidRPr="00D116F1" w:rsidRDefault="00224471" w:rsidP="00224471">
                <w:pPr>
                  <w:spacing w:line="264" w:lineRule="auto"/>
                  <w:rPr>
                    <w:color w:val="BFBFBF" w:themeColor="background2" w:themeShade="BF"/>
                  </w:rPr>
                </w:pPr>
                <w:r w:rsidRPr="00D116F1">
                  <w:rPr>
                    <w:color w:val="BFBFBF" w:themeColor="background2" w:themeShade="BF"/>
                  </w:rPr>
                  <w:t>Click or tap here to enter text.</w:t>
                </w:r>
              </w:p>
            </w:tc>
          </w:sdtContent>
        </w:sdt>
      </w:tr>
      <w:bookmarkEnd w:id="3"/>
      <w:tr w:rsidR="0040181C" w14:paraId="07D757F9" w14:textId="77777777" w:rsidTr="00622D64">
        <w:tc>
          <w:tcPr>
            <w:tcW w:w="3823" w:type="dxa"/>
          </w:tcPr>
          <w:p w14:paraId="204406BE" w14:textId="5F19C506" w:rsidR="0040181C" w:rsidRDefault="00224471" w:rsidP="00224471">
            <w:pPr>
              <w:spacing w:line="264" w:lineRule="auto"/>
            </w:pPr>
            <w:r>
              <w:t xml:space="preserve">Department for Infrastructure and Transport’s </w:t>
            </w:r>
            <w:r w:rsidR="0040181C">
              <w:t>Contract Manager</w:t>
            </w:r>
            <w:r w:rsidR="00CC186E">
              <w:t>’</w:t>
            </w:r>
            <w:r w:rsidR="0040181C">
              <w:t>s Name</w:t>
            </w:r>
          </w:p>
        </w:tc>
        <w:sdt>
          <w:sdtPr>
            <w:rPr>
              <w:color w:val="BFBFBF" w:themeColor="background2" w:themeShade="BF"/>
            </w:rPr>
            <w:id w:val="825477359"/>
            <w:placeholder>
              <w:docPart w:val="DefaultPlaceholder_-1854013440"/>
            </w:placeholder>
            <w:showingPlcHdr/>
          </w:sdtPr>
          <w:sdtContent>
            <w:tc>
              <w:tcPr>
                <w:tcW w:w="6378" w:type="dxa"/>
              </w:tcPr>
              <w:p w14:paraId="20481196" w14:textId="710BAB3C" w:rsidR="0040181C" w:rsidRPr="00D116F1" w:rsidRDefault="00224471" w:rsidP="00224471">
                <w:pPr>
                  <w:spacing w:line="264" w:lineRule="auto"/>
                  <w:rPr>
                    <w:color w:val="BFBFBF" w:themeColor="background2" w:themeShade="BF"/>
                  </w:rPr>
                </w:pPr>
                <w:r w:rsidRPr="00D116F1">
                  <w:rPr>
                    <w:color w:val="BFBFBF" w:themeColor="background2" w:themeShade="BF"/>
                  </w:rPr>
                  <w:t>Click or tap here to enter text.</w:t>
                </w:r>
              </w:p>
            </w:tc>
          </w:sdtContent>
        </w:sdt>
      </w:tr>
    </w:tbl>
    <w:p w14:paraId="0F271F36" w14:textId="77777777" w:rsidR="00224471" w:rsidRDefault="00224471" w:rsidP="00224471"/>
    <w:p w14:paraId="6F188EDF" w14:textId="77777777" w:rsidR="00224471" w:rsidRDefault="00224471" w:rsidP="00224471"/>
    <w:p w14:paraId="29117B93" w14:textId="77777777" w:rsidR="00224471" w:rsidRDefault="00224471" w:rsidP="00224471"/>
    <w:p w14:paraId="666C56FD" w14:textId="77777777" w:rsidR="00224471" w:rsidRDefault="00224471" w:rsidP="00224471"/>
    <w:p w14:paraId="16F18ABA" w14:textId="77777777" w:rsidR="00224471" w:rsidRDefault="00224471" w:rsidP="00224471"/>
    <w:p w14:paraId="2E8625EE" w14:textId="77777777" w:rsidR="00224471" w:rsidRDefault="00224471" w:rsidP="00224471"/>
    <w:p w14:paraId="592B5135" w14:textId="77777777" w:rsidR="00224471" w:rsidRDefault="00224471" w:rsidP="00224471"/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823"/>
        <w:gridCol w:w="6378"/>
      </w:tblGrid>
      <w:tr w:rsidR="00312DEA" w14:paraId="0CBE3D5A" w14:textId="77777777" w:rsidTr="000743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201" w:type="dxa"/>
            <w:gridSpan w:val="2"/>
          </w:tcPr>
          <w:p w14:paraId="0FD22ABD" w14:textId="0BA2761A" w:rsidR="00312DEA" w:rsidRPr="00312DEA" w:rsidRDefault="00312DEA" w:rsidP="002F0061">
            <w:pPr>
              <w:rPr>
                <w:b w:val="0"/>
              </w:rPr>
            </w:pPr>
            <w:r>
              <w:t>Notifiable Incidents</w:t>
            </w:r>
          </w:p>
        </w:tc>
      </w:tr>
      <w:tr w:rsidR="00312DEA" w14:paraId="3A1D0302" w14:textId="77777777" w:rsidTr="00312DEA">
        <w:tc>
          <w:tcPr>
            <w:tcW w:w="3823" w:type="dxa"/>
          </w:tcPr>
          <w:p w14:paraId="79444B02" w14:textId="77777777" w:rsidR="00312DEA" w:rsidRDefault="00312DEA" w:rsidP="002F0061">
            <w:r>
              <w:t>Were there any Notifiable Incidents for the month?</w:t>
            </w:r>
          </w:p>
        </w:tc>
        <w:sdt>
          <w:sdtPr>
            <w:id w:val="-686367521"/>
            <w:placeholder>
              <w:docPart w:val="C927413954C44C1CB1D77D269816FC8F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6378" w:type="dxa"/>
              </w:tcPr>
              <w:p w14:paraId="7C2BDF28" w14:textId="5A061319" w:rsidR="00312DEA" w:rsidRDefault="00D116F1" w:rsidP="002F0061">
                <w:r w:rsidRPr="00D116F1">
                  <w:rPr>
                    <w:color w:val="BFBFBF" w:themeColor="background2" w:themeShade="BF"/>
                  </w:rPr>
                  <w:t>Choose an item.</w:t>
                </w:r>
              </w:p>
            </w:tc>
          </w:sdtContent>
        </w:sdt>
      </w:tr>
      <w:tr w:rsidR="00312DEA" w14:paraId="63E3AA74" w14:textId="77777777" w:rsidTr="00312DEA">
        <w:tc>
          <w:tcPr>
            <w:tcW w:w="3823" w:type="dxa"/>
          </w:tcPr>
          <w:p w14:paraId="060938C6" w14:textId="623CB2AB" w:rsidR="00312DEA" w:rsidRDefault="00312DEA" w:rsidP="002F0061">
            <w:r>
              <w:t xml:space="preserve">Number of </w:t>
            </w:r>
            <w:r>
              <w:t>Fatality</w:t>
            </w:r>
          </w:p>
        </w:tc>
        <w:sdt>
          <w:sdtPr>
            <w:rPr>
              <w:color w:val="BFBFBF" w:themeColor="background2" w:themeShade="BF"/>
            </w:rPr>
            <w:id w:val="885605941"/>
            <w:placeholder>
              <w:docPart w:val="DefaultPlaceholder_-1854013440"/>
            </w:placeholder>
            <w:showingPlcHdr/>
          </w:sdtPr>
          <w:sdtContent>
            <w:tc>
              <w:tcPr>
                <w:tcW w:w="6378" w:type="dxa"/>
              </w:tcPr>
              <w:p w14:paraId="181E77B9" w14:textId="5E375113" w:rsidR="00312DEA" w:rsidRPr="00D116F1" w:rsidRDefault="00312DEA" w:rsidP="002F0061">
                <w:pPr>
                  <w:rPr>
                    <w:color w:val="BFBFBF" w:themeColor="background2" w:themeShade="BF"/>
                  </w:rPr>
                </w:pPr>
                <w:r w:rsidRPr="00D116F1">
                  <w:rPr>
                    <w:color w:val="BFBFBF" w:themeColor="background2" w:themeShade="BF"/>
                  </w:rPr>
                  <w:t>Click or tap here to enter text.</w:t>
                </w:r>
              </w:p>
            </w:tc>
          </w:sdtContent>
        </w:sdt>
      </w:tr>
      <w:tr w:rsidR="00312DEA" w14:paraId="7046BE38" w14:textId="77777777" w:rsidTr="00312DEA">
        <w:tc>
          <w:tcPr>
            <w:tcW w:w="3823" w:type="dxa"/>
          </w:tcPr>
          <w:p w14:paraId="300F1176" w14:textId="4471F123" w:rsidR="00312DEA" w:rsidRDefault="00312DEA" w:rsidP="002F0061">
            <w:r>
              <w:t xml:space="preserve">Number of </w:t>
            </w:r>
            <w:r>
              <w:t>Serious Injury</w:t>
            </w:r>
          </w:p>
        </w:tc>
        <w:sdt>
          <w:sdtPr>
            <w:rPr>
              <w:color w:val="BFBFBF" w:themeColor="background2" w:themeShade="BF"/>
            </w:rPr>
            <w:id w:val="1683085691"/>
            <w:placeholder>
              <w:docPart w:val="DefaultPlaceholder_-1854013440"/>
            </w:placeholder>
            <w:showingPlcHdr/>
          </w:sdtPr>
          <w:sdtContent>
            <w:tc>
              <w:tcPr>
                <w:tcW w:w="6378" w:type="dxa"/>
              </w:tcPr>
              <w:p w14:paraId="07E4D186" w14:textId="5FCAB7D6" w:rsidR="00312DEA" w:rsidRPr="00D116F1" w:rsidRDefault="00312DEA" w:rsidP="002F0061">
                <w:pPr>
                  <w:rPr>
                    <w:color w:val="BFBFBF" w:themeColor="background2" w:themeShade="BF"/>
                  </w:rPr>
                </w:pPr>
                <w:r w:rsidRPr="00D116F1">
                  <w:rPr>
                    <w:color w:val="BFBFBF" w:themeColor="background2" w:themeShade="BF"/>
                  </w:rPr>
                  <w:t>Click or tap here to enter text.</w:t>
                </w:r>
              </w:p>
            </w:tc>
          </w:sdtContent>
        </w:sdt>
      </w:tr>
      <w:tr w:rsidR="00312DEA" w14:paraId="463D81E5" w14:textId="77777777" w:rsidTr="00312DEA">
        <w:tc>
          <w:tcPr>
            <w:tcW w:w="3823" w:type="dxa"/>
          </w:tcPr>
          <w:p w14:paraId="64FC618E" w14:textId="032F30DB" w:rsidR="00312DEA" w:rsidRDefault="00312DEA" w:rsidP="002F0061">
            <w:r>
              <w:t xml:space="preserve">Number of </w:t>
            </w:r>
            <w:r>
              <w:t>Dangerous Incident</w:t>
            </w:r>
          </w:p>
        </w:tc>
        <w:sdt>
          <w:sdtPr>
            <w:rPr>
              <w:color w:val="BFBFBF" w:themeColor="background2" w:themeShade="BF"/>
            </w:rPr>
            <w:id w:val="-673805413"/>
            <w:placeholder>
              <w:docPart w:val="DefaultPlaceholder_-1854013440"/>
            </w:placeholder>
            <w:showingPlcHdr/>
          </w:sdtPr>
          <w:sdtContent>
            <w:tc>
              <w:tcPr>
                <w:tcW w:w="6378" w:type="dxa"/>
              </w:tcPr>
              <w:p w14:paraId="0422CDCA" w14:textId="04B625C2" w:rsidR="00312DEA" w:rsidRPr="00D116F1" w:rsidRDefault="00312DEA" w:rsidP="002F0061">
                <w:pPr>
                  <w:rPr>
                    <w:color w:val="BFBFBF" w:themeColor="background2" w:themeShade="BF"/>
                  </w:rPr>
                </w:pPr>
                <w:r w:rsidRPr="00D116F1">
                  <w:rPr>
                    <w:color w:val="BFBFBF" w:themeColor="background2" w:themeShade="BF"/>
                  </w:rPr>
                  <w:t>Click or tap here to enter text.</w:t>
                </w:r>
              </w:p>
            </w:tc>
          </w:sdtContent>
        </w:sdt>
      </w:tr>
      <w:tr w:rsidR="00312DEA" w14:paraId="0541D047" w14:textId="77777777" w:rsidTr="00312DEA">
        <w:tc>
          <w:tcPr>
            <w:tcW w:w="3823" w:type="dxa"/>
          </w:tcPr>
          <w:p w14:paraId="40ACFAEB" w14:textId="14F48216" w:rsidR="00312DEA" w:rsidRDefault="00312DEA" w:rsidP="002F0061">
            <w:r>
              <w:t>Number of o</w:t>
            </w:r>
            <w:r>
              <w:t>ther Notifiable Incidents</w:t>
            </w:r>
          </w:p>
        </w:tc>
        <w:sdt>
          <w:sdtPr>
            <w:rPr>
              <w:color w:val="BFBFBF" w:themeColor="background2" w:themeShade="BF"/>
            </w:rPr>
            <w:id w:val="-2070949997"/>
            <w:placeholder>
              <w:docPart w:val="DefaultPlaceholder_-1854013440"/>
            </w:placeholder>
            <w:showingPlcHdr/>
          </w:sdtPr>
          <w:sdtContent>
            <w:tc>
              <w:tcPr>
                <w:tcW w:w="6378" w:type="dxa"/>
              </w:tcPr>
              <w:p w14:paraId="2073604B" w14:textId="49A22EA4" w:rsidR="00312DEA" w:rsidRPr="00D116F1" w:rsidRDefault="00312DEA" w:rsidP="002F0061">
                <w:pPr>
                  <w:rPr>
                    <w:color w:val="BFBFBF" w:themeColor="background2" w:themeShade="BF"/>
                  </w:rPr>
                </w:pPr>
                <w:r w:rsidRPr="00D116F1">
                  <w:rPr>
                    <w:color w:val="BFBFBF" w:themeColor="background2" w:themeShade="BF"/>
                  </w:rPr>
                  <w:t>Click or tap here to enter text.</w:t>
                </w:r>
              </w:p>
            </w:tc>
          </w:sdtContent>
        </w:sdt>
      </w:tr>
    </w:tbl>
    <w:p w14:paraId="4B3FED0F" w14:textId="77777777" w:rsidR="00312DEA" w:rsidRDefault="00312DEA" w:rsidP="00224471"/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823"/>
        <w:gridCol w:w="6378"/>
      </w:tblGrid>
      <w:tr w:rsidR="000D16E1" w14:paraId="044F0EE3" w14:textId="77777777" w:rsidTr="007E53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201" w:type="dxa"/>
            <w:gridSpan w:val="2"/>
          </w:tcPr>
          <w:p w14:paraId="1ED8F581" w14:textId="35AFBFA1" w:rsidR="000D16E1" w:rsidRDefault="000D16E1" w:rsidP="002F0061">
            <w:r>
              <w:t>Technical Regulator</w:t>
            </w:r>
          </w:p>
        </w:tc>
      </w:tr>
      <w:tr w:rsidR="00D116F1" w14:paraId="5A7B3108" w14:textId="77777777" w:rsidTr="00D116F1">
        <w:tc>
          <w:tcPr>
            <w:tcW w:w="3823" w:type="dxa"/>
          </w:tcPr>
          <w:p w14:paraId="67FAD6B5" w14:textId="22F952B0" w:rsidR="00D116F1" w:rsidRDefault="00D116F1" w:rsidP="002F0061">
            <w:r>
              <w:t>Were there any notifications</w:t>
            </w:r>
            <w:r w:rsidR="000D16E1">
              <w:t xml:space="preserve"> reported</w:t>
            </w:r>
            <w:r>
              <w:t xml:space="preserve"> to the Technical Regulator for the month?</w:t>
            </w:r>
          </w:p>
        </w:tc>
        <w:sdt>
          <w:sdtPr>
            <w:id w:val="1807969160"/>
            <w:placeholder>
              <w:docPart w:val="572BBEAAEE5547ADB706B6E27139446E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6378" w:type="dxa"/>
              </w:tcPr>
              <w:p w14:paraId="65C8914D" w14:textId="4E8DC98E" w:rsidR="00D116F1" w:rsidRDefault="00D116F1" w:rsidP="002F0061">
                <w:r w:rsidRPr="00D116F1">
                  <w:rPr>
                    <w:color w:val="BFBFBF" w:themeColor="background2" w:themeShade="BF"/>
                  </w:rPr>
                  <w:t>Choose an item.</w:t>
                </w:r>
              </w:p>
            </w:tc>
          </w:sdtContent>
        </w:sdt>
      </w:tr>
      <w:tr w:rsidR="00D116F1" w14:paraId="26BA792E" w14:textId="77777777" w:rsidTr="00D116F1">
        <w:tc>
          <w:tcPr>
            <w:tcW w:w="3823" w:type="dxa"/>
          </w:tcPr>
          <w:p w14:paraId="4314D5A0" w14:textId="4C73E3BC" w:rsidR="00D116F1" w:rsidRDefault="00D116F1" w:rsidP="002F0061">
            <w:r>
              <w:t xml:space="preserve">Number of </w:t>
            </w:r>
            <w:r w:rsidR="000D16E1">
              <w:t>g</w:t>
            </w:r>
            <w:r>
              <w:t>as</w:t>
            </w:r>
            <w:r>
              <w:t xml:space="preserve"> notifications</w:t>
            </w:r>
          </w:p>
        </w:tc>
        <w:sdt>
          <w:sdtPr>
            <w:rPr>
              <w:color w:val="BFBFBF" w:themeColor="background2" w:themeShade="BF"/>
            </w:rPr>
            <w:id w:val="1851996332"/>
            <w:placeholder>
              <w:docPart w:val="DefaultPlaceholder_-1854013440"/>
            </w:placeholder>
            <w:showingPlcHdr/>
          </w:sdtPr>
          <w:sdtContent>
            <w:tc>
              <w:tcPr>
                <w:tcW w:w="6378" w:type="dxa"/>
              </w:tcPr>
              <w:p w14:paraId="6555C6DA" w14:textId="3F26748C" w:rsidR="00D116F1" w:rsidRPr="000D16E1" w:rsidRDefault="000D16E1" w:rsidP="002F0061">
                <w:pPr>
                  <w:rPr>
                    <w:color w:val="BFBFBF" w:themeColor="background2" w:themeShade="BF"/>
                  </w:rPr>
                </w:pPr>
                <w:r w:rsidRPr="000D16E1">
                  <w:rPr>
                    <w:rStyle w:val="PlaceholderText"/>
                    <w:color w:val="BFBFBF" w:themeColor="background2" w:themeShade="BF"/>
                  </w:rPr>
                  <w:t>Click or tap here to enter text.</w:t>
                </w:r>
              </w:p>
            </w:tc>
          </w:sdtContent>
        </w:sdt>
      </w:tr>
      <w:tr w:rsidR="00D116F1" w14:paraId="1FF9D44E" w14:textId="77777777" w:rsidTr="00D116F1">
        <w:tc>
          <w:tcPr>
            <w:tcW w:w="3823" w:type="dxa"/>
          </w:tcPr>
          <w:p w14:paraId="5AC7A756" w14:textId="3617DC86" w:rsidR="00D116F1" w:rsidRDefault="000D16E1" w:rsidP="002F0061">
            <w:r>
              <w:t>Number of e</w:t>
            </w:r>
            <w:r w:rsidR="00D116F1">
              <w:t>lectrical</w:t>
            </w:r>
            <w:r>
              <w:t xml:space="preserve"> notifications</w:t>
            </w:r>
          </w:p>
        </w:tc>
        <w:sdt>
          <w:sdtPr>
            <w:rPr>
              <w:color w:val="BFBFBF" w:themeColor="background2" w:themeShade="BF"/>
            </w:rPr>
            <w:id w:val="-641423426"/>
            <w:placeholder>
              <w:docPart w:val="DefaultPlaceholder_-1854013440"/>
            </w:placeholder>
            <w:showingPlcHdr/>
          </w:sdtPr>
          <w:sdtContent>
            <w:tc>
              <w:tcPr>
                <w:tcW w:w="6378" w:type="dxa"/>
              </w:tcPr>
              <w:p w14:paraId="0C8D3368" w14:textId="3D81C580" w:rsidR="00D116F1" w:rsidRPr="000D16E1" w:rsidRDefault="000D16E1" w:rsidP="002F0061">
                <w:pPr>
                  <w:rPr>
                    <w:color w:val="BFBFBF" w:themeColor="background2" w:themeShade="BF"/>
                  </w:rPr>
                </w:pPr>
                <w:r w:rsidRPr="000D16E1">
                  <w:rPr>
                    <w:rStyle w:val="PlaceholderText"/>
                    <w:color w:val="BFBFBF" w:themeColor="background2" w:themeShade="BF"/>
                  </w:rPr>
                  <w:t>Click or tap here to enter text.</w:t>
                </w:r>
              </w:p>
            </w:tc>
          </w:sdtContent>
        </w:sdt>
      </w:tr>
      <w:tr w:rsidR="00D116F1" w14:paraId="7D3F5081" w14:textId="77777777" w:rsidTr="00D116F1">
        <w:tc>
          <w:tcPr>
            <w:tcW w:w="3823" w:type="dxa"/>
          </w:tcPr>
          <w:p w14:paraId="4E527EAA" w14:textId="59ABFD0E" w:rsidR="00D116F1" w:rsidRDefault="000D16E1" w:rsidP="002F0061">
            <w:r>
              <w:t>Number of w</w:t>
            </w:r>
            <w:r w:rsidR="00D116F1">
              <w:t>ater/</w:t>
            </w:r>
            <w:r>
              <w:t>s</w:t>
            </w:r>
            <w:r w:rsidR="00D116F1">
              <w:t>ewerage</w:t>
            </w:r>
            <w:r>
              <w:t xml:space="preserve"> notifications</w:t>
            </w:r>
          </w:p>
        </w:tc>
        <w:sdt>
          <w:sdtPr>
            <w:rPr>
              <w:color w:val="BFBFBF" w:themeColor="background2" w:themeShade="BF"/>
            </w:rPr>
            <w:id w:val="-1673174360"/>
            <w:placeholder>
              <w:docPart w:val="DefaultPlaceholder_-1854013440"/>
            </w:placeholder>
            <w:showingPlcHdr/>
          </w:sdtPr>
          <w:sdtContent>
            <w:tc>
              <w:tcPr>
                <w:tcW w:w="6378" w:type="dxa"/>
              </w:tcPr>
              <w:p w14:paraId="1140C7D7" w14:textId="1258732E" w:rsidR="00D116F1" w:rsidRPr="000D16E1" w:rsidRDefault="000D16E1" w:rsidP="002F0061">
                <w:pPr>
                  <w:rPr>
                    <w:color w:val="BFBFBF" w:themeColor="background2" w:themeShade="BF"/>
                  </w:rPr>
                </w:pPr>
                <w:r w:rsidRPr="000D16E1">
                  <w:rPr>
                    <w:rStyle w:val="PlaceholderText"/>
                    <w:color w:val="BFBFBF" w:themeColor="background2" w:themeShade="BF"/>
                  </w:rPr>
                  <w:t>Click or tap here to enter text.</w:t>
                </w:r>
              </w:p>
            </w:tc>
          </w:sdtContent>
        </w:sdt>
      </w:tr>
      <w:tr w:rsidR="00D116F1" w14:paraId="5A68F283" w14:textId="77777777" w:rsidTr="00D116F1">
        <w:tc>
          <w:tcPr>
            <w:tcW w:w="3823" w:type="dxa"/>
          </w:tcPr>
          <w:p w14:paraId="0100570F" w14:textId="2A354BDC" w:rsidR="00D116F1" w:rsidRDefault="000D16E1" w:rsidP="002F0061">
            <w:r>
              <w:t>Number of r</w:t>
            </w:r>
            <w:r w:rsidR="00D116F1">
              <w:t>ail</w:t>
            </w:r>
            <w:r>
              <w:t xml:space="preserve"> notifications</w:t>
            </w:r>
          </w:p>
        </w:tc>
        <w:sdt>
          <w:sdtPr>
            <w:rPr>
              <w:color w:val="BFBFBF" w:themeColor="background2" w:themeShade="BF"/>
            </w:rPr>
            <w:id w:val="-1115052430"/>
            <w:placeholder>
              <w:docPart w:val="DefaultPlaceholder_-1854013440"/>
            </w:placeholder>
            <w:showingPlcHdr/>
          </w:sdtPr>
          <w:sdtContent>
            <w:tc>
              <w:tcPr>
                <w:tcW w:w="6378" w:type="dxa"/>
              </w:tcPr>
              <w:p w14:paraId="19011AAC" w14:textId="5B4D6BF1" w:rsidR="00D116F1" w:rsidRPr="000D16E1" w:rsidRDefault="000D16E1" w:rsidP="002F0061">
                <w:pPr>
                  <w:rPr>
                    <w:color w:val="BFBFBF" w:themeColor="background2" w:themeShade="BF"/>
                  </w:rPr>
                </w:pPr>
                <w:r w:rsidRPr="000D16E1">
                  <w:rPr>
                    <w:rStyle w:val="PlaceholderText"/>
                    <w:color w:val="BFBFBF" w:themeColor="background2" w:themeShade="BF"/>
                  </w:rPr>
                  <w:t>Click or tap here to enter text.</w:t>
                </w:r>
              </w:p>
            </w:tc>
          </w:sdtContent>
        </w:sdt>
      </w:tr>
    </w:tbl>
    <w:p w14:paraId="4A4E31B5" w14:textId="77777777" w:rsidR="00312DEA" w:rsidRDefault="00312DEA" w:rsidP="00224471"/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823"/>
        <w:gridCol w:w="6378"/>
      </w:tblGrid>
      <w:tr w:rsidR="000D16E1" w14:paraId="6EA318DD" w14:textId="77777777" w:rsidTr="002F00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201" w:type="dxa"/>
            <w:gridSpan w:val="2"/>
          </w:tcPr>
          <w:p w14:paraId="45ABE5FE" w14:textId="240A7C12" w:rsidR="000D16E1" w:rsidRDefault="000D16E1" w:rsidP="002F0061">
            <w:r>
              <w:t>High Potential Near Miss</w:t>
            </w:r>
          </w:p>
        </w:tc>
      </w:tr>
      <w:tr w:rsidR="000D16E1" w14:paraId="3E810516" w14:textId="77777777" w:rsidTr="002F0061">
        <w:tc>
          <w:tcPr>
            <w:tcW w:w="3823" w:type="dxa"/>
          </w:tcPr>
          <w:p w14:paraId="01FDBD17" w14:textId="1B86879C" w:rsidR="000D16E1" w:rsidRDefault="000D16E1" w:rsidP="002F0061">
            <w:r>
              <w:t xml:space="preserve">Were there any </w:t>
            </w:r>
            <w:r>
              <w:t>high Potential Near Misses</w:t>
            </w:r>
            <w:r>
              <w:t xml:space="preserve"> for the month?</w:t>
            </w:r>
          </w:p>
        </w:tc>
        <w:sdt>
          <w:sdtPr>
            <w:id w:val="1429309912"/>
            <w:placeholder>
              <w:docPart w:val="9950438C2D3A422A885F60E40BB18D74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6378" w:type="dxa"/>
              </w:tcPr>
              <w:p w14:paraId="7E4BD6EC" w14:textId="77777777" w:rsidR="000D16E1" w:rsidRDefault="000D16E1" w:rsidP="002F0061">
                <w:r w:rsidRPr="00D116F1">
                  <w:rPr>
                    <w:color w:val="BFBFBF" w:themeColor="background2" w:themeShade="BF"/>
                  </w:rPr>
                  <w:t>Choose an item.</w:t>
                </w:r>
              </w:p>
            </w:tc>
          </w:sdtContent>
        </w:sdt>
      </w:tr>
    </w:tbl>
    <w:p w14:paraId="067B9A8D" w14:textId="77777777" w:rsidR="00312DEA" w:rsidRDefault="00312DEA" w:rsidP="00224471"/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823"/>
        <w:gridCol w:w="6378"/>
      </w:tblGrid>
      <w:tr w:rsidR="000D16E1" w14:paraId="28ED6CCD" w14:textId="77777777" w:rsidTr="000D16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201" w:type="dxa"/>
            <w:gridSpan w:val="2"/>
          </w:tcPr>
          <w:p w14:paraId="216132FA" w14:textId="04F0D69A" w:rsidR="000D16E1" w:rsidRDefault="000D16E1" w:rsidP="002F0061">
            <w:r>
              <w:t>Recordable Injuries</w:t>
            </w:r>
          </w:p>
        </w:tc>
      </w:tr>
      <w:tr w:rsidR="000D16E1" w14:paraId="4DF3CE7B" w14:textId="77777777" w:rsidTr="000D16E1">
        <w:tc>
          <w:tcPr>
            <w:tcW w:w="3823" w:type="dxa"/>
          </w:tcPr>
          <w:p w14:paraId="3773AEFE" w14:textId="77777777" w:rsidR="000D16E1" w:rsidRDefault="000D16E1" w:rsidP="002F0061">
            <w:r>
              <w:t>Were there any Recordable Injuries (Lost Time/Medical Treatment/Restricted Work) for the month?</w:t>
            </w:r>
          </w:p>
        </w:tc>
        <w:sdt>
          <w:sdtPr>
            <w:id w:val="-15463212"/>
            <w:placeholder>
              <w:docPart w:val="4AB711C8BE6C4C61B4D1CCCFC319244A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6378" w:type="dxa"/>
              </w:tcPr>
              <w:p w14:paraId="4DC9B363" w14:textId="391A920F" w:rsidR="000D16E1" w:rsidRDefault="00D1146E" w:rsidP="002F0061">
                <w:r w:rsidRPr="00D116F1">
                  <w:rPr>
                    <w:color w:val="BFBFBF" w:themeColor="background2" w:themeShade="BF"/>
                  </w:rPr>
                  <w:t>Choose an item.</w:t>
                </w:r>
              </w:p>
            </w:tc>
          </w:sdtContent>
        </w:sdt>
      </w:tr>
      <w:tr w:rsidR="000D16E1" w14:paraId="1223477C" w14:textId="77777777" w:rsidTr="000D16E1">
        <w:tc>
          <w:tcPr>
            <w:tcW w:w="3823" w:type="dxa"/>
          </w:tcPr>
          <w:p w14:paraId="1D4525A5" w14:textId="1A4D8007" w:rsidR="000D16E1" w:rsidRDefault="00D1146E" w:rsidP="002F0061">
            <w:r>
              <w:t xml:space="preserve">Number of </w:t>
            </w:r>
            <w:r w:rsidR="000D16E1">
              <w:t>Lost Time</w:t>
            </w:r>
            <w:r>
              <w:t xml:space="preserve"> Injuries</w:t>
            </w:r>
          </w:p>
        </w:tc>
        <w:sdt>
          <w:sdtPr>
            <w:rPr>
              <w:color w:val="BFBFBF" w:themeColor="background2" w:themeShade="BF"/>
            </w:rPr>
            <w:id w:val="-1008294894"/>
            <w:placeholder>
              <w:docPart w:val="DefaultPlaceholder_-1854013440"/>
            </w:placeholder>
            <w:showingPlcHdr/>
          </w:sdtPr>
          <w:sdtContent>
            <w:tc>
              <w:tcPr>
                <w:tcW w:w="6378" w:type="dxa"/>
              </w:tcPr>
              <w:p w14:paraId="28BDBDB3" w14:textId="52DA7642" w:rsidR="000D16E1" w:rsidRPr="007B52D6" w:rsidRDefault="00D1146E" w:rsidP="002F0061">
                <w:pPr>
                  <w:rPr>
                    <w:color w:val="BFBFBF" w:themeColor="background2" w:themeShade="BF"/>
                  </w:rPr>
                </w:pPr>
                <w:r w:rsidRPr="007B52D6">
                  <w:rPr>
                    <w:rStyle w:val="PlaceholderText"/>
                    <w:color w:val="BFBFBF" w:themeColor="background2" w:themeShade="BF"/>
                  </w:rPr>
                  <w:t>Click or tap here to enter text.</w:t>
                </w:r>
              </w:p>
            </w:tc>
          </w:sdtContent>
        </w:sdt>
      </w:tr>
      <w:tr w:rsidR="000D16E1" w14:paraId="631E9B06" w14:textId="77777777" w:rsidTr="000D16E1">
        <w:tc>
          <w:tcPr>
            <w:tcW w:w="3823" w:type="dxa"/>
          </w:tcPr>
          <w:p w14:paraId="6E7A1BA6" w14:textId="6E38F64B" w:rsidR="000D16E1" w:rsidRDefault="00D1146E" w:rsidP="002F0061">
            <w:r>
              <w:t xml:space="preserve">Number of </w:t>
            </w:r>
            <w:r w:rsidR="000D16E1">
              <w:t>Medical Treatment</w:t>
            </w:r>
            <w:r w:rsidR="007B52D6">
              <w:t xml:space="preserve"> Injuries</w:t>
            </w:r>
          </w:p>
        </w:tc>
        <w:sdt>
          <w:sdtPr>
            <w:rPr>
              <w:color w:val="BFBFBF" w:themeColor="background2" w:themeShade="BF"/>
            </w:rPr>
            <w:id w:val="54437190"/>
            <w:placeholder>
              <w:docPart w:val="DefaultPlaceholder_-1854013440"/>
            </w:placeholder>
            <w:showingPlcHdr/>
          </w:sdtPr>
          <w:sdtContent>
            <w:tc>
              <w:tcPr>
                <w:tcW w:w="6378" w:type="dxa"/>
              </w:tcPr>
              <w:p w14:paraId="1FE9B056" w14:textId="61DF18D3" w:rsidR="000D16E1" w:rsidRPr="007B52D6" w:rsidRDefault="00D1146E" w:rsidP="002F0061">
                <w:pPr>
                  <w:rPr>
                    <w:color w:val="BFBFBF" w:themeColor="background2" w:themeShade="BF"/>
                  </w:rPr>
                </w:pPr>
                <w:r w:rsidRPr="007B52D6">
                  <w:rPr>
                    <w:rStyle w:val="PlaceholderText"/>
                    <w:color w:val="BFBFBF" w:themeColor="background2" w:themeShade="BF"/>
                  </w:rPr>
                  <w:t>Click or tap here to enter text.</w:t>
                </w:r>
              </w:p>
            </w:tc>
          </w:sdtContent>
        </w:sdt>
      </w:tr>
      <w:tr w:rsidR="000D16E1" w14:paraId="4BB84FEA" w14:textId="77777777" w:rsidTr="000D16E1">
        <w:tc>
          <w:tcPr>
            <w:tcW w:w="3823" w:type="dxa"/>
          </w:tcPr>
          <w:p w14:paraId="282E0F78" w14:textId="52825D0F" w:rsidR="000D16E1" w:rsidRDefault="007B52D6" w:rsidP="002F0061">
            <w:r>
              <w:t xml:space="preserve">Number of </w:t>
            </w:r>
            <w:r w:rsidR="000D16E1">
              <w:t>Restricted Work</w:t>
            </w:r>
            <w:r>
              <w:t xml:space="preserve"> Injuries</w:t>
            </w:r>
          </w:p>
        </w:tc>
        <w:sdt>
          <w:sdtPr>
            <w:rPr>
              <w:color w:val="BFBFBF" w:themeColor="background2" w:themeShade="BF"/>
            </w:rPr>
            <w:id w:val="-1282723634"/>
            <w:placeholder>
              <w:docPart w:val="DefaultPlaceholder_-1854013440"/>
            </w:placeholder>
            <w:showingPlcHdr/>
          </w:sdtPr>
          <w:sdtContent>
            <w:tc>
              <w:tcPr>
                <w:tcW w:w="6378" w:type="dxa"/>
              </w:tcPr>
              <w:p w14:paraId="46768425" w14:textId="54C14D49" w:rsidR="000D16E1" w:rsidRPr="007B52D6" w:rsidRDefault="00D1146E" w:rsidP="002F0061">
                <w:pPr>
                  <w:rPr>
                    <w:color w:val="BFBFBF" w:themeColor="background2" w:themeShade="BF"/>
                  </w:rPr>
                </w:pPr>
                <w:r w:rsidRPr="007B52D6">
                  <w:rPr>
                    <w:rStyle w:val="PlaceholderText"/>
                    <w:color w:val="BFBFBF" w:themeColor="background2" w:themeShade="BF"/>
                  </w:rPr>
                  <w:t>Click or tap here to enter text.</w:t>
                </w:r>
              </w:p>
            </w:tc>
          </w:sdtContent>
        </w:sdt>
      </w:tr>
    </w:tbl>
    <w:p w14:paraId="7B7ECECE" w14:textId="487DF90E" w:rsidR="007B52D6" w:rsidRDefault="007B52D6" w:rsidP="00224471"/>
    <w:p w14:paraId="23C87809" w14:textId="77777777" w:rsidR="007B52D6" w:rsidRDefault="007B52D6">
      <w:r>
        <w:br w:type="page"/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823"/>
        <w:gridCol w:w="6378"/>
      </w:tblGrid>
      <w:tr w:rsidR="007B52D6" w14:paraId="13053C6C" w14:textId="77777777" w:rsidTr="007B52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201" w:type="dxa"/>
            <w:gridSpan w:val="2"/>
          </w:tcPr>
          <w:p w14:paraId="0AD11AFE" w14:textId="70D1512D" w:rsidR="007B52D6" w:rsidRDefault="007B52D6" w:rsidP="002F0061">
            <w:r>
              <w:t>Chain of Responsibility Infringements</w:t>
            </w:r>
          </w:p>
        </w:tc>
      </w:tr>
      <w:tr w:rsidR="007B52D6" w14:paraId="2620504A" w14:textId="77777777" w:rsidTr="007B52D6">
        <w:tc>
          <w:tcPr>
            <w:tcW w:w="3823" w:type="dxa"/>
          </w:tcPr>
          <w:p w14:paraId="4AEBACE9" w14:textId="77777777" w:rsidR="007B52D6" w:rsidRDefault="007B52D6" w:rsidP="002F0061">
            <w:r>
              <w:t>Were there any Change of Responsibility Infringements for the month?</w:t>
            </w:r>
          </w:p>
        </w:tc>
        <w:sdt>
          <w:sdtPr>
            <w:id w:val="1066377920"/>
            <w:placeholder>
              <w:docPart w:val="823130BB1DED4F72981D2C09E09F7C21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6378" w:type="dxa"/>
              </w:tcPr>
              <w:p w14:paraId="3A0D2A66" w14:textId="791335BD" w:rsidR="007B52D6" w:rsidRDefault="007B52D6" w:rsidP="002F0061">
                <w:r w:rsidRPr="00D116F1">
                  <w:rPr>
                    <w:color w:val="BFBFBF" w:themeColor="background2" w:themeShade="BF"/>
                  </w:rPr>
                  <w:t>Choose an item.</w:t>
                </w:r>
              </w:p>
            </w:tc>
          </w:sdtContent>
        </w:sdt>
      </w:tr>
      <w:tr w:rsidR="007B52D6" w14:paraId="31B77642" w14:textId="77777777" w:rsidTr="007B52D6">
        <w:tc>
          <w:tcPr>
            <w:tcW w:w="3823" w:type="dxa"/>
          </w:tcPr>
          <w:p w14:paraId="40B4FA6E" w14:textId="278FCB98" w:rsidR="007B52D6" w:rsidRDefault="007B52D6" w:rsidP="007B52D6">
            <w:r>
              <w:t xml:space="preserve">Number of </w:t>
            </w:r>
            <w:r>
              <w:t>Loading</w:t>
            </w:r>
            <w:r>
              <w:t xml:space="preserve"> Infringements</w:t>
            </w:r>
          </w:p>
        </w:tc>
        <w:sdt>
          <w:sdtPr>
            <w:rPr>
              <w:color w:val="BFBFBF" w:themeColor="background2" w:themeShade="BF"/>
            </w:rPr>
            <w:id w:val="-1983532647"/>
            <w:placeholder>
              <w:docPart w:val="6B6D801D6214481E9F86FF3678520922"/>
            </w:placeholder>
            <w:showingPlcHdr/>
          </w:sdtPr>
          <w:sdtContent>
            <w:tc>
              <w:tcPr>
                <w:tcW w:w="6378" w:type="dxa"/>
              </w:tcPr>
              <w:p w14:paraId="3D66F450" w14:textId="52A771F0" w:rsidR="007B52D6" w:rsidRDefault="007B52D6" w:rsidP="007B52D6">
                <w:r w:rsidRPr="008B6685">
                  <w:rPr>
                    <w:rStyle w:val="PlaceholderText"/>
                    <w:color w:val="BFBFBF" w:themeColor="background2" w:themeShade="BF"/>
                  </w:rPr>
                  <w:t>Click or tap here to enter text.</w:t>
                </w:r>
              </w:p>
            </w:tc>
          </w:sdtContent>
        </w:sdt>
      </w:tr>
      <w:tr w:rsidR="007B52D6" w14:paraId="66FE6D68" w14:textId="77777777" w:rsidTr="007B52D6">
        <w:tc>
          <w:tcPr>
            <w:tcW w:w="3823" w:type="dxa"/>
          </w:tcPr>
          <w:p w14:paraId="6640899B" w14:textId="0BF3EB1F" w:rsidR="007B52D6" w:rsidRDefault="007B52D6" w:rsidP="007B52D6">
            <w:r>
              <w:t xml:space="preserve">Number of </w:t>
            </w:r>
            <w:r>
              <w:t>Fatigue</w:t>
            </w:r>
            <w:r>
              <w:t xml:space="preserve"> Infringements</w:t>
            </w:r>
          </w:p>
        </w:tc>
        <w:sdt>
          <w:sdtPr>
            <w:rPr>
              <w:color w:val="BFBFBF" w:themeColor="background2" w:themeShade="BF"/>
            </w:rPr>
            <w:id w:val="-953470183"/>
            <w:placeholder>
              <w:docPart w:val="E60CE26B96514255853FD3175B013BF3"/>
            </w:placeholder>
            <w:showingPlcHdr/>
          </w:sdtPr>
          <w:sdtContent>
            <w:tc>
              <w:tcPr>
                <w:tcW w:w="6378" w:type="dxa"/>
              </w:tcPr>
              <w:p w14:paraId="7AB0AD89" w14:textId="51D16625" w:rsidR="007B52D6" w:rsidRDefault="007B52D6" w:rsidP="007B52D6">
                <w:r w:rsidRPr="008B6685">
                  <w:rPr>
                    <w:rStyle w:val="PlaceholderText"/>
                    <w:color w:val="BFBFBF" w:themeColor="background2" w:themeShade="BF"/>
                  </w:rPr>
                  <w:t>Click or tap here to enter text.</w:t>
                </w:r>
              </w:p>
            </w:tc>
          </w:sdtContent>
        </w:sdt>
      </w:tr>
      <w:tr w:rsidR="007B52D6" w14:paraId="523DA070" w14:textId="77777777" w:rsidTr="007B52D6">
        <w:tc>
          <w:tcPr>
            <w:tcW w:w="3823" w:type="dxa"/>
          </w:tcPr>
          <w:p w14:paraId="49B82CBC" w14:textId="1ABAD116" w:rsidR="007B52D6" w:rsidRDefault="007B52D6" w:rsidP="007B52D6">
            <w:r>
              <w:t xml:space="preserve">Number of </w:t>
            </w:r>
            <w:r>
              <w:t>Maintenance</w:t>
            </w:r>
            <w:r>
              <w:t xml:space="preserve"> Infringements</w:t>
            </w:r>
          </w:p>
        </w:tc>
        <w:sdt>
          <w:sdtPr>
            <w:rPr>
              <w:color w:val="BFBFBF" w:themeColor="background2" w:themeShade="BF"/>
            </w:rPr>
            <w:id w:val="931163202"/>
            <w:placeholder>
              <w:docPart w:val="8C709177D6B34736A9821DC90414293C"/>
            </w:placeholder>
            <w:showingPlcHdr/>
          </w:sdtPr>
          <w:sdtContent>
            <w:tc>
              <w:tcPr>
                <w:tcW w:w="6378" w:type="dxa"/>
              </w:tcPr>
              <w:p w14:paraId="3FE51403" w14:textId="4505D4DB" w:rsidR="007B52D6" w:rsidRDefault="007B52D6" w:rsidP="007B52D6">
                <w:r w:rsidRPr="008B6685">
                  <w:rPr>
                    <w:rStyle w:val="PlaceholderText"/>
                    <w:color w:val="BFBFBF" w:themeColor="background2" w:themeShade="BF"/>
                  </w:rPr>
                  <w:t>Click or tap here to enter text.</w:t>
                </w:r>
              </w:p>
            </w:tc>
          </w:sdtContent>
        </w:sdt>
      </w:tr>
      <w:tr w:rsidR="007B52D6" w14:paraId="4AB58862" w14:textId="77777777" w:rsidTr="007B52D6">
        <w:tc>
          <w:tcPr>
            <w:tcW w:w="3823" w:type="dxa"/>
          </w:tcPr>
          <w:p w14:paraId="2140D15D" w14:textId="4754C949" w:rsidR="007B52D6" w:rsidRDefault="007B52D6" w:rsidP="007B52D6">
            <w:r>
              <w:t xml:space="preserve">Number of </w:t>
            </w:r>
            <w:r>
              <w:t>Speed</w:t>
            </w:r>
            <w:r>
              <w:t xml:space="preserve"> Infringements</w:t>
            </w:r>
          </w:p>
        </w:tc>
        <w:sdt>
          <w:sdtPr>
            <w:rPr>
              <w:color w:val="BFBFBF" w:themeColor="background2" w:themeShade="BF"/>
            </w:rPr>
            <w:id w:val="1420446627"/>
            <w:placeholder>
              <w:docPart w:val="DE0CCCA64F77475FB59C1F064ACFCE1E"/>
            </w:placeholder>
            <w:showingPlcHdr/>
          </w:sdtPr>
          <w:sdtContent>
            <w:tc>
              <w:tcPr>
                <w:tcW w:w="6378" w:type="dxa"/>
              </w:tcPr>
              <w:p w14:paraId="5179DA38" w14:textId="7FE54213" w:rsidR="007B52D6" w:rsidRDefault="007B52D6" w:rsidP="007B52D6">
                <w:r w:rsidRPr="008B6685">
                  <w:rPr>
                    <w:rStyle w:val="PlaceholderText"/>
                    <w:color w:val="BFBFBF" w:themeColor="background2" w:themeShade="BF"/>
                  </w:rPr>
                  <w:t>Click or tap here to enter text.</w:t>
                </w:r>
              </w:p>
            </w:tc>
          </w:sdtContent>
        </w:sdt>
      </w:tr>
      <w:tr w:rsidR="007B52D6" w14:paraId="00E78A42" w14:textId="77777777" w:rsidTr="007B52D6">
        <w:tc>
          <w:tcPr>
            <w:tcW w:w="3823" w:type="dxa"/>
          </w:tcPr>
          <w:p w14:paraId="313E02FA" w14:textId="77777777" w:rsidR="007B52D6" w:rsidRDefault="007B52D6" w:rsidP="007B52D6">
            <w:r>
              <w:t>Comments/Description</w:t>
            </w:r>
          </w:p>
        </w:tc>
        <w:sdt>
          <w:sdtPr>
            <w:rPr>
              <w:color w:val="BFBFBF" w:themeColor="background2" w:themeShade="BF"/>
            </w:rPr>
            <w:id w:val="1134837807"/>
            <w:placeholder>
              <w:docPart w:val="A3CC2FD2E8764FC5AB05F827F666A5FC"/>
            </w:placeholder>
            <w:showingPlcHdr/>
          </w:sdtPr>
          <w:sdtContent>
            <w:tc>
              <w:tcPr>
                <w:tcW w:w="6378" w:type="dxa"/>
              </w:tcPr>
              <w:p w14:paraId="5F635603" w14:textId="5766C2A9" w:rsidR="007B52D6" w:rsidRDefault="007B52D6" w:rsidP="007B52D6">
                <w:r w:rsidRPr="008B6685">
                  <w:rPr>
                    <w:rStyle w:val="PlaceholderText"/>
                    <w:color w:val="BFBFBF" w:themeColor="background2" w:themeShade="BF"/>
                  </w:rPr>
                  <w:t>Click or tap here to enter text.</w:t>
                </w:r>
              </w:p>
            </w:tc>
          </w:sdtContent>
        </w:sdt>
      </w:tr>
    </w:tbl>
    <w:p w14:paraId="6AA14917" w14:textId="77777777" w:rsidR="000D16E1" w:rsidRDefault="000D16E1" w:rsidP="00224471"/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823"/>
        <w:gridCol w:w="6378"/>
      </w:tblGrid>
      <w:tr w:rsidR="007B52D6" w14:paraId="669681B5" w14:textId="77777777" w:rsidTr="000542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201" w:type="dxa"/>
            <w:gridSpan w:val="2"/>
          </w:tcPr>
          <w:p w14:paraId="7D2DF17F" w14:textId="17758DD0" w:rsidR="007B52D6" w:rsidRDefault="007B52D6" w:rsidP="002F0061">
            <w:r>
              <w:t>Worker Assault</w:t>
            </w:r>
          </w:p>
        </w:tc>
      </w:tr>
      <w:tr w:rsidR="00054240" w14:paraId="306A2141" w14:textId="77777777" w:rsidTr="00054240">
        <w:tc>
          <w:tcPr>
            <w:tcW w:w="3823" w:type="dxa"/>
          </w:tcPr>
          <w:p w14:paraId="36FADE3D" w14:textId="77777777" w:rsidR="00054240" w:rsidRDefault="00054240" w:rsidP="00054240">
            <w:r>
              <w:t>Were there any Worker Assaults for the month?</w:t>
            </w:r>
          </w:p>
        </w:tc>
        <w:sdt>
          <w:sdtPr>
            <w:id w:val="-1425403070"/>
            <w:placeholder>
              <w:docPart w:val="F0ACB4696E0A4FE7B8B28A7E09BD0BC3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6378" w:type="dxa"/>
              </w:tcPr>
              <w:p w14:paraId="34AB7311" w14:textId="68022171" w:rsidR="00054240" w:rsidRDefault="00054240" w:rsidP="00054240">
                <w:r w:rsidRPr="00D116F1">
                  <w:rPr>
                    <w:color w:val="BFBFBF" w:themeColor="background2" w:themeShade="BF"/>
                  </w:rPr>
                  <w:t>Choose an item.</w:t>
                </w:r>
              </w:p>
            </w:tc>
          </w:sdtContent>
        </w:sdt>
      </w:tr>
      <w:tr w:rsidR="00054240" w14:paraId="50FB9608" w14:textId="77777777" w:rsidTr="00054240">
        <w:tc>
          <w:tcPr>
            <w:tcW w:w="3823" w:type="dxa"/>
          </w:tcPr>
          <w:p w14:paraId="728A786D" w14:textId="055FCD54" w:rsidR="00054240" w:rsidRDefault="00054240" w:rsidP="00054240">
            <w:r>
              <w:t xml:space="preserve">Number of </w:t>
            </w:r>
            <w:r>
              <w:t>Weapon Threat</w:t>
            </w:r>
            <w:r>
              <w:t>s</w:t>
            </w:r>
          </w:p>
        </w:tc>
        <w:sdt>
          <w:sdtPr>
            <w:rPr>
              <w:color w:val="BFBFBF" w:themeColor="background2" w:themeShade="BF"/>
            </w:rPr>
            <w:id w:val="545956383"/>
            <w:placeholder>
              <w:docPart w:val="C9B0AB3D66CF481FBF23FFDAE0EE5B0D"/>
            </w:placeholder>
            <w:showingPlcHdr/>
          </w:sdtPr>
          <w:sdtContent>
            <w:tc>
              <w:tcPr>
                <w:tcW w:w="6378" w:type="dxa"/>
              </w:tcPr>
              <w:p w14:paraId="7FEA0CD7" w14:textId="7255BB27" w:rsidR="00054240" w:rsidRDefault="00054240" w:rsidP="00054240">
                <w:r w:rsidRPr="008B6685">
                  <w:rPr>
                    <w:rStyle w:val="PlaceholderText"/>
                    <w:color w:val="BFBFBF" w:themeColor="background2" w:themeShade="BF"/>
                  </w:rPr>
                  <w:t>Click or tap here to enter text.</w:t>
                </w:r>
              </w:p>
            </w:tc>
          </w:sdtContent>
        </w:sdt>
      </w:tr>
      <w:tr w:rsidR="00054240" w14:paraId="2ED02616" w14:textId="77777777" w:rsidTr="00054240">
        <w:tc>
          <w:tcPr>
            <w:tcW w:w="3823" w:type="dxa"/>
          </w:tcPr>
          <w:p w14:paraId="5EB7898B" w14:textId="142FB5D8" w:rsidR="00054240" w:rsidRDefault="00054240" w:rsidP="00054240">
            <w:r>
              <w:t xml:space="preserve">Number of </w:t>
            </w:r>
            <w:r>
              <w:t>Physical Contact</w:t>
            </w:r>
          </w:p>
        </w:tc>
        <w:sdt>
          <w:sdtPr>
            <w:rPr>
              <w:color w:val="BFBFBF" w:themeColor="background2" w:themeShade="BF"/>
            </w:rPr>
            <w:id w:val="-470444658"/>
            <w:placeholder>
              <w:docPart w:val="92272844DBE0430683CB1D1C531BF7EB"/>
            </w:placeholder>
            <w:showingPlcHdr/>
          </w:sdtPr>
          <w:sdtContent>
            <w:tc>
              <w:tcPr>
                <w:tcW w:w="6378" w:type="dxa"/>
              </w:tcPr>
              <w:p w14:paraId="1079E197" w14:textId="0A954AF0" w:rsidR="00054240" w:rsidRDefault="00054240" w:rsidP="00054240">
                <w:r w:rsidRPr="008B6685">
                  <w:rPr>
                    <w:rStyle w:val="PlaceholderText"/>
                    <w:color w:val="BFBFBF" w:themeColor="background2" w:themeShade="BF"/>
                  </w:rPr>
                  <w:t>Click or tap here to enter text.</w:t>
                </w:r>
              </w:p>
            </w:tc>
          </w:sdtContent>
        </w:sdt>
      </w:tr>
      <w:tr w:rsidR="00054240" w14:paraId="0854C850" w14:textId="77777777" w:rsidTr="00054240">
        <w:tc>
          <w:tcPr>
            <w:tcW w:w="3823" w:type="dxa"/>
          </w:tcPr>
          <w:p w14:paraId="0251F7BB" w14:textId="0DDA8BBE" w:rsidR="00054240" w:rsidRDefault="00054240" w:rsidP="00054240">
            <w:r>
              <w:t xml:space="preserve">Number of </w:t>
            </w:r>
            <w:r>
              <w:t>Verbal Abuse</w:t>
            </w:r>
          </w:p>
        </w:tc>
        <w:sdt>
          <w:sdtPr>
            <w:rPr>
              <w:color w:val="BFBFBF" w:themeColor="background2" w:themeShade="BF"/>
            </w:rPr>
            <w:id w:val="1392153348"/>
            <w:placeholder>
              <w:docPart w:val="A41B56E8C32C482E854C9667FBE40668"/>
            </w:placeholder>
            <w:showingPlcHdr/>
          </w:sdtPr>
          <w:sdtContent>
            <w:tc>
              <w:tcPr>
                <w:tcW w:w="6378" w:type="dxa"/>
              </w:tcPr>
              <w:p w14:paraId="2469C26E" w14:textId="0A1B5F0E" w:rsidR="00054240" w:rsidRDefault="00054240" w:rsidP="00054240">
                <w:r w:rsidRPr="006F7B41">
                  <w:rPr>
                    <w:rStyle w:val="PlaceholderText"/>
                    <w:color w:val="BFBFBF" w:themeColor="background2" w:themeShade="BF"/>
                  </w:rPr>
                  <w:t>Click or tap here to enter text.</w:t>
                </w:r>
              </w:p>
            </w:tc>
          </w:sdtContent>
        </w:sdt>
      </w:tr>
      <w:tr w:rsidR="00054240" w14:paraId="0E794F2A" w14:textId="77777777" w:rsidTr="00054240">
        <w:tc>
          <w:tcPr>
            <w:tcW w:w="3823" w:type="dxa"/>
          </w:tcPr>
          <w:p w14:paraId="37954A14" w14:textId="6C9BF605" w:rsidR="00054240" w:rsidRDefault="00054240" w:rsidP="00054240">
            <w:r>
              <w:t xml:space="preserve">Number of </w:t>
            </w:r>
            <w:r>
              <w:t>Spitting</w:t>
            </w:r>
          </w:p>
        </w:tc>
        <w:sdt>
          <w:sdtPr>
            <w:rPr>
              <w:color w:val="BFBFBF" w:themeColor="background2" w:themeShade="BF"/>
            </w:rPr>
            <w:id w:val="1759478035"/>
            <w:placeholder>
              <w:docPart w:val="2D52125D54D1407FA16D0E76905B1D00"/>
            </w:placeholder>
            <w:showingPlcHdr/>
          </w:sdtPr>
          <w:sdtContent>
            <w:tc>
              <w:tcPr>
                <w:tcW w:w="6378" w:type="dxa"/>
              </w:tcPr>
              <w:p w14:paraId="5A551E53" w14:textId="03CE5D3E" w:rsidR="00054240" w:rsidRDefault="00054240" w:rsidP="00054240">
                <w:r w:rsidRPr="006F7B41">
                  <w:rPr>
                    <w:rStyle w:val="PlaceholderText"/>
                    <w:color w:val="BFBFBF" w:themeColor="background2" w:themeShade="BF"/>
                  </w:rPr>
                  <w:t>Click or tap here to enter text.</w:t>
                </w:r>
              </w:p>
            </w:tc>
          </w:sdtContent>
        </w:sdt>
      </w:tr>
      <w:tr w:rsidR="00054240" w14:paraId="47B1A891" w14:textId="77777777" w:rsidTr="00054240">
        <w:tc>
          <w:tcPr>
            <w:tcW w:w="3823" w:type="dxa"/>
          </w:tcPr>
          <w:p w14:paraId="5EDEBF25" w14:textId="7BB42A2C" w:rsidR="00054240" w:rsidRDefault="00054240" w:rsidP="00054240">
            <w:r>
              <w:t>Other</w:t>
            </w:r>
          </w:p>
        </w:tc>
        <w:sdt>
          <w:sdtPr>
            <w:rPr>
              <w:color w:val="BFBFBF" w:themeColor="background2" w:themeShade="BF"/>
            </w:rPr>
            <w:id w:val="-1312320123"/>
            <w:placeholder>
              <w:docPart w:val="8F22441B3DBE4EF191C11754B82FC2C9"/>
            </w:placeholder>
            <w:showingPlcHdr/>
          </w:sdtPr>
          <w:sdtContent>
            <w:tc>
              <w:tcPr>
                <w:tcW w:w="6378" w:type="dxa"/>
              </w:tcPr>
              <w:p w14:paraId="1E65EFEA" w14:textId="2FAD8F54" w:rsidR="00054240" w:rsidRDefault="00054240" w:rsidP="00054240">
                <w:r w:rsidRPr="006F7B41">
                  <w:rPr>
                    <w:rStyle w:val="PlaceholderText"/>
                    <w:color w:val="BFBFBF" w:themeColor="background2" w:themeShade="BF"/>
                  </w:rPr>
                  <w:t>Click or tap here to enter text.</w:t>
                </w:r>
              </w:p>
            </w:tc>
          </w:sdtContent>
        </w:sdt>
      </w:tr>
    </w:tbl>
    <w:p w14:paraId="16D28B11" w14:textId="77777777" w:rsidR="000D16E1" w:rsidRDefault="000D16E1" w:rsidP="00224471"/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823"/>
        <w:gridCol w:w="6378"/>
      </w:tblGrid>
      <w:tr w:rsidR="00335944" w14:paraId="478E3227" w14:textId="77777777" w:rsidTr="003359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201" w:type="dxa"/>
            <w:gridSpan w:val="2"/>
          </w:tcPr>
          <w:p w14:paraId="188F2BC0" w14:textId="3FCF0AA7" w:rsidR="00335944" w:rsidRDefault="00335944" w:rsidP="002F0061">
            <w:r>
              <w:t>Drug and Alcohol Testing</w:t>
            </w:r>
          </w:p>
        </w:tc>
      </w:tr>
      <w:tr w:rsidR="00335944" w14:paraId="40B881B9" w14:textId="77777777" w:rsidTr="000A768E">
        <w:tc>
          <w:tcPr>
            <w:tcW w:w="3823" w:type="dxa"/>
            <w:shd w:val="clear" w:color="auto" w:fill="auto"/>
          </w:tcPr>
          <w:p w14:paraId="3526CDFF" w14:textId="77777777" w:rsidR="00335944" w:rsidRPr="00335944" w:rsidRDefault="00335944" w:rsidP="00335944">
            <w:bookmarkStart w:id="4" w:name="DrugandAlcoholTesting" w:colFirst="0" w:colLast="2"/>
            <w:r w:rsidRPr="00335944">
              <w:t>How many Drug and Alcohol tests were conducted during the month?</w:t>
            </w:r>
          </w:p>
        </w:tc>
        <w:sdt>
          <w:sdtPr>
            <w:rPr>
              <w:color w:val="BFBFBF" w:themeColor="background2" w:themeShade="BF"/>
            </w:rPr>
            <w:id w:val="1838111390"/>
            <w:placeholder>
              <w:docPart w:val="7F9F0F0A249D419C9321E1A28AA23FFB"/>
            </w:placeholder>
            <w:showingPlcHdr/>
          </w:sdtPr>
          <w:sdtContent>
            <w:tc>
              <w:tcPr>
                <w:tcW w:w="6378" w:type="dxa"/>
              </w:tcPr>
              <w:p w14:paraId="63D36AE3" w14:textId="6A94A4F9" w:rsidR="00335944" w:rsidRPr="00335944" w:rsidRDefault="00335944" w:rsidP="00335944">
                <w:r w:rsidRPr="008B6685">
                  <w:rPr>
                    <w:rStyle w:val="PlaceholderText"/>
                    <w:color w:val="BFBFBF" w:themeColor="background2" w:themeShade="BF"/>
                  </w:rPr>
                  <w:t>Click or tap here to enter text.</w:t>
                </w:r>
              </w:p>
            </w:tc>
          </w:sdtContent>
        </w:sdt>
      </w:tr>
      <w:bookmarkEnd w:id="4"/>
      <w:tr w:rsidR="00335944" w14:paraId="3291926A" w14:textId="77777777" w:rsidTr="00335944">
        <w:tc>
          <w:tcPr>
            <w:tcW w:w="3823" w:type="dxa"/>
          </w:tcPr>
          <w:p w14:paraId="01556855" w14:textId="77777777" w:rsidR="00335944" w:rsidRDefault="00335944" w:rsidP="00335944">
            <w:r>
              <w:t>How many Drug and Alcohol Tests were non positive?</w:t>
            </w:r>
          </w:p>
        </w:tc>
        <w:sdt>
          <w:sdtPr>
            <w:rPr>
              <w:color w:val="BFBFBF" w:themeColor="background2" w:themeShade="BF"/>
            </w:rPr>
            <w:id w:val="-1087688010"/>
            <w:placeholder>
              <w:docPart w:val="8645F1B4A2F24FD088EB068FE5383567"/>
            </w:placeholder>
            <w:showingPlcHdr/>
          </w:sdtPr>
          <w:sdtContent>
            <w:tc>
              <w:tcPr>
                <w:tcW w:w="6378" w:type="dxa"/>
              </w:tcPr>
              <w:p w14:paraId="6C41C78E" w14:textId="522966ED" w:rsidR="00335944" w:rsidRDefault="00335944" w:rsidP="00335944">
                <w:r w:rsidRPr="008B6685">
                  <w:rPr>
                    <w:rStyle w:val="PlaceholderText"/>
                    <w:color w:val="BFBFBF" w:themeColor="background2" w:themeShade="BF"/>
                  </w:rPr>
                  <w:t>Click or tap here to enter text.</w:t>
                </w:r>
              </w:p>
            </w:tc>
          </w:sdtContent>
        </w:sdt>
      </w:tr>
    </w:tbl>
    <w:p w14:paraId="443CDB3C" w14:textId="77777777" w:rsidR="000D16E1" w:rsidRDefault="000D16E1" w:rsidP="00224471"/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823"/>
        <w:gridCol w:w="6378"/>
      </w:tblGrid>
      <w:tr w:rsidR="00CC186E" w14:paraId="09DA5966" w14:textId="77777777" w:rsidTr="002F00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201" w:type="dxa"/>
            <w:gridSpan w:val="2"/>
          </w:tcPr>
          <w:p w14:paraId="3A632DA1" w14:textId="10CBD223" w:rsidR="00CC186E" w:rsidRDefault="00CC186E" w:rsidP="002F0061">
            <w:r>
              <w:t>WHS Surveillance</w:t>
            </w:r>
          </w:p>
        </w:tc>
      </w:tr>
      <w:tr w:rsidR="00CC186E" w14:paraId="41EBDCAA" w14:textId="77777777" w:rsidTr="002F0061">
        <w:tc>
          <w:tcPr>
            <w:tcW w:w="3823" w:type="dxa"/>
            <w:shd w:val="clear" w:color="auto" w:fill="auto"/>
          </w:tcPr>
          <w:p w14:paraId="18A464B7" w14:textId="7AA864B9" w:rsidR="00CC186E" w:rsidRPr="00335944" w:rsidRDefault="00CC186E" w:rsidP="002F0061">
            <w:r>
              <w:t>List key learnings from WHS Inspections, Audits and or WHS Assessments</w:t>
            </w:r>
          </w:p>
        </w:tc>
        <w:sdt>
          <w:sdtPr>
            <w:rPr>
              <w:color w:val="BFBFBF" w:themeColor="background2" w:themeShade="BF"/>
            </w:rPr>
            <w:id w:val="-211505410"/>
            <w:placeholder>
              <w:docPart w:val="0370559F2B42439E8C9C33420C85DF6F"/>
            </w:placeholder>
            <w:showingPlcHdr/>
          </w:sdtPr>
          <w:sdtContent>
            <w:tc>
              <w:tcPr>
                <w:tcW w:w="6378" w:type="dxa"/>
              </w:tcPr>
              <w:p w14:paraId="75B87EF8" w14:textId="77777777" w:rsidR="00CC186E" w:rsidRPr="00335944" w:rsidRDefault="00CC186E" w:rsidP="002F0061">
                <w:r w:rsidRPr="008B6685">
                  <w:rPr>
                    <w:rStyle w:val="PlaceholderText"/>
                    <w:color w:val="BFBFBF" w:themeColor="background2" w:themeShade="BF"/>
                  </w:rPr>
                  <w:t>Click or tap here to enter text.</w:t>
                </w:r>
              </w:p>
            </w:tc>
          </w:sdtContent>
        </w:sdt>
      </w:tr>
      <w:tr w:rsidR="00CC186E" w14:paraId="2054A1DA" w14:textId="77777777" w:rsidTr="002F0061">
        <w:tc>
          <w:tcPr>
            <w:tcW w:w="3823" w:type="dxa"/>
          </w:tcPr>
          <w:p w14:paraId="107D473E" w14:textId="35ED073B" w:rsidR="00CC186E" w:rsidRDefault="00CC186E" w:rsidP="002F0061">
            <w:r>
              <w:t>List WHS issues or Concerns</w:t>
            </w:r>
          </w:p>
        </w:tc>
        <w:sdt>
          <w:sdtPr>
            <w:rPr>
              <w:color w:val="BFBFBF" w:themeColor="background2" w:themeShade="BF"/>
            </w:rPr>
            <w:id w:val="-1275625668"/>
            <w:placeholder>
              <w:docPart w:val="16669E4FCAB64962B38EFBFC3A008976"/>
            </w:placeholder>
            <w:showingPlcHdr/>
          </w:sdtPr>
          <w:sdtContent>
            <w:tc>
              <w:tcPr>
                <w:tcW w:w="6378" w:type="dxa"/>
              </w:tcPr>
              <w:p w14:paraId="3122D510" w14:textId="77777777" w:rsidR="00CC186E" w:rsidRDefault="00CC186E" w:rsidP="002F0061">
                <w:r w:rsidRPr="008B6685">
                  <w:rPr>
                    <w:rStyle w:val="PlaceholderText"/>
                    <w:color w:val="BFBFBF" w:themeColor="background2" w:themeShade="BF"/>
                  </w:rPr>
                  <w:t>Click or tap here to enter text.</w:t>
                </w:r>
              </w:p>
            </w:tc>
          </w:sdtContent>
        </w:sdt>
      </w:tr>
    </w:tbl>
    <w:p w14:paraId="18D0F1BB" w14:textId="77777777" w:rsidR="000D16E1" w:rsidRDefault="000D16E1" w:rsidP="00224471"/>
    <w:bookmarkEnd w:id="0"/>
    <w:bookmarkEnd w:id="1"/>
    <w:bookmarkEnd w:id="2"/>
    <w:sectPr w:rsidR="000D16E1" w:rsidSect="005A77F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6" w:h="16838"/>
      <w:pgMar w:top="851" w:right="851" w:bottom="851" w:left="851" w:header="56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322F7D" w14:textId="77777777" w:rsidR="007C5EE8" w:rsidRDefault="007C5EE8" w:rsidP="00D5091A">
      <w:pPr>
        <w:spacing w:after="0"/>
      </w:pPr>
      <w:r>
        <w:separator/>
      </w:r>
    </w:p>
  </w:endnote>
  <w:endnote w:type="continuationSeparator" w:id="0">
    <w:p w14:paraId="51A00C48" w14:textId="77777777" w:rsidR="007C5EE8" w:rsidRDefault="007C5EE8" w:rsidP="00D5091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8F1EF" w14:textId="77777777" w:rsidR="00C53F8A" w:rsidRDefault="00173E4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731968" behindDoc="0" locked="0" layoutInCell="1" allowOverlap="1" wp14:anchorId="53712A70" wp14:editId="3775F84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4" name="Text Box 14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459CEA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712A70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8" type="#_x0000_t202" alt="OFFICIAL " style="position:absolute;margin-left:0;margin-top:0;width:34.95pt;height:34.95pt;z-index:25173196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47459CEA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8F487" w14:textId="6064DFAC" w:rsidR="00C53F8A" w:rsidRDefault="00173E4D" w:rsidP="00C53F8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732992" behindDoc="0" locked="0" layoutInCell="1" allowOverlap="1" wp14:anchorId="43C3BE93" wp14:editId="4772D901">
              <wp:simplePos x="543464" y="10015268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5" name="Text Box 1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EE8DFB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C3BE93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9" type="#_x0000_t202" alt="OFFICIAL " style="position:absolute;margin-left:0;margin-top:0;width:34.95pt;height:34.95pt;z-index:2517329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WLcIQoCAAAcBAAADgAA&#10;AAAAAAAAAAAAAAAuAgAAZHJzL2Uyb0RvYy54bWxQSwECLQAUAAYACAAAACEAN+3R+NkAAAADAQAA&#10;DwAAAAAAAAAAAAAAAABkBAAAZHJzL2Rvd25yZXYueG1sUEsFBgAAAAAEAAQA8wAAAGoFAAAAAA==&#10;" filled="f" stroked="f">
              <v:textbox style="mso-fit-shape-to-text:t" inset="0,0,0,15pt">
                <w:txbxContent>
                  <w:p w14:paraId="53EE8DFB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alias w:val="Title"/>
        <w:tag w:val=""/>
        <w:id w:val="1078713788"/>
        <w:placeholder>
          <w:docPart w:val="28F81504C65C409493A6D13E15007E5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color w:val="FFCC00"/>
        <w:text/>
      </w:sdtPr>
      <w:sdtEndPr/>
      <w:sdtContent>
        <w:r w:rsidR="0040181C">
          <w:t>Contractor Monthly Safety Performance Reporting Form</w:t>
        </w:r>
      </w:sdtContent>
    </w:sdt>
    <w:r w:rsidR="00C53F8A" w:rsidRPr="00056D9E">
      <w:tab/>
    </w:r>
    <w:r w:rsidR="00086A8E">
      <w:t>#</w:t>
    </w:r>
    <w:r w:rsidR="00312DEA">
      <w:t>18931976</w:t>
    </w:r>
    <w:r w:rsidR="00C53F8A">
      <w:fldChar w:fldCharType="begin"/>
    </w:r>
    <w:r w:rsidR="00C53F8A">
      <w:instrText xml:space="preserve"> DOCVARIABLE  "KNet Reference Number"  \* MERGEFORMAT </w:instrText>
    </w:r>
    <w:r w:rsidR="00C53F8A">
      <w:fldChar w:fldCharType="end"/>
    </w:r>
  </w:p>
  <w:p w14:paraId="2FA9AD45" w14:textId="36A5411C" w:rsidR="00C53F8A" w:rsidRDefault="00CC186E">
    <w:pPr>
      <w:pStyle w:val="Footer"/>
    </w:pPr>
    <w:sdt>
      <w:sdtPr>
        <w:alias w:val="Publish date"/>
        <w:tag w:val=""/>
        <w:id w:val="2143915623"/>
        <w:placeholder>
          <w:docPart w:val="E31A28DE0FF74CE8BB6354499C55AD5D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25-03-27T00:00:00Z">
          <w:dateFormat w:val="d/MM/yyyy"/>
          <w:lid w:val="en-AU"/>
          <w:storeMappedDataAs w:val="dateTime"/>
          <w:calendar w:val="gregorian"/>
        </w:date>
      </w:sdtPr>
      <w:sdtEndPr/>
      <w:sdtContent>
        <w:r w:rsidR="00312DEA">
          <w:t>27/03/2025</w:t>
        </w:r>
      </w:sdtContent>
    </w:sdt>
    <w:r w:rsidR="00C53F8A">
      <w:tab/>
    </w:r>
    <w:r w:rsidR="00C53F8A" w:rsidRPr="00056D9E">
      <w:t xml:space="preserve">Page </w:t>
    </w:r>
    <w:r w:rsidR="00C53F8A">
      <w:fldChar w:fldCharType="begin"/>
    </w:r>
    <w:r w:rsidR="00C53F8A">
      <w:instrText xml:space="preserve"> PAGE   \* MERGEFORMAT </w:instrText>
    </w:r>
    <w:r w:rsidR="00C53F8A">
      <w:fldChar w:fldCharType="separate"/>
    </w:r>
    <w:r w:rsidR="00C53F8A">
      <w:t>4</w:t>
    </w:r>
    <w:r w:rsidR="00C53F8A">
      <w:rPr>
        <w:noProof/>
      </w:rPr>
      <w:fldChar w:fldCharType="end"/>
    </w:r>
    <w:r w:rsidR="00C53F8A" w:rsidRPr="00056D9E">
      <w:t xml:space="preserve"> of </w:t>
    </w:r>
    <w:fldSimple w:instr=" NUMPAGES   \* MERGEFORMAT ">
      <w:r w:rsidR="00C53F8A">
        <w:t>9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4C704" w14:textId="4B474144" w:rsidR="00C53F8A" w:rsidRDefault="00173E4D" w:rsidP="00C53F8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730944" behindDoc="0" locked="0" layoutInCell="1" allowOverlap="1" wp14:anchorId="0316F01B" wp14:editId="2205F4D5">
              <wp:simplePos x="543464" y="10015268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3" name="Text Box 13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6A12F9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16F01B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2" type="#_x0000_t202" alt="OFFICIAL " style="position:absolute;margin-left:0;margin-top:0;width:34.95pt;height:34.95pt;z-index:2517309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AwgpOo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6C6A12F9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alias w:val="Title"/>
        <w:tag w:val=""/>
        <w:id w:val="-287519921"/>
        <w:placeholder>
          <w:docPart w:val="2BAC267E99914725AFC6CE6CB2FE2C3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color w:val="FFCC00"/>
        <w:text/>
      </w:sdtPr>
      <w:sdtEndPr/>
      <w:sdtContent>
        <w:r w:rsidR="0040181C">
          <w:t>Contractor Monthly Safety Performance Reporting Form</w:t>
        </w:r>
      </w:sdtContent>
    </w:sdt>
    <w:r w:rsidR="00C53F8A" w:rsidRPr="00056D9E">
      <w:tab/>
      <w:t>#</w:t>
    </w:r>
    <w:r w:rsidR="00312DEA">
      <w:t>18931976</w:t>
    </w:r>
    <w:r w:rsidR="00C53F8A">
      <w:fldChar w:fldCharType="begin"/>
    </w:r>
    <w:r w:rsidR="00C53F8A">
      <w:instrText xml:space="preserve"> DOCVARIABLE  "KNet Reference Number"  \* MERGEFORMAT </w:instrText>
    </w:r>
    <w:r w:rsidR="00C53F8A">
      <w:fldChar w:fldCharType="end"/>
    </w:r>
  </w:p>
  <w:p w14:paraId="56F393BB" w14:textId="1501F91E" w:rsidR="00A9144E" w:rsidRDefault="00CC186E" w:rsidP="00691465">
    <w:pPr>
      <w:pStyle w:val="Footer"/>
    </w:pPr>
    <w:sdt>
      <w:sdtPr>
        <w:alias w:val="Publish date"/>
        <w:tag w:val=""/>
        <w:id w:val="-1132396141"/>
        <w:placeholder>
          <w:docPart w:val="DefaultPlaceholder_-1854013438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25-03-27T00:00:00Z">
          <w:dateFormat w:val="d/MM/yyyy"/>
          <w:lid w:val="en-AU"/>
          <w:storeMappedDataAs w:val="dateTime"/>
          <w:calendar w:val="gregorian"/>
        </w:date>
      </w:sdtPr>
      <w:sdtEndPr/>
      <w:sdtContent>
        <w:r w:rsidR="00312DEA">
          <w:t>27/03/2025</w:t>
        </w:r>
      </w:sdtContent>
    </w:sdt>
    <w:r w:rsidR="00C53F8A">
      <w:tab/>
    </w:r>
    <w:r w:rsidR="00C53F8A" w:rsidRPr="00056D9E">
      <w:t xml:space="preserve">Page </w:t>
    </w:r>
    <w:r w:rsidR="00C53F8A">
      <w:fldChar w:fldCharType="begin"/>
    </w:r>
    <w:r w:rsidR="00C53F8A">
      <w:instrText xml:space="preserve"> PAGE   \* MERGEFORMAT </w:instrText>
    </w:r>
    <w:r w:rsidR="00C53F8A">
      <w:fldChar w:fldCharType="separate"/>
    </w:r>
    <w:r w:rsidR="00C53F8A">
      <w:t>4</w:t>
    </w:r>
    <w:r w:rsidR="00C53F8A">
      <w:rPr>
        <w:noProof/>
      </w:rPr>
      <w:fldChar w:fldCharType="end"/>
    </w:r>
    <w:r w:rsidR="00C53F8A" w:rsidRPr="00056D9E">
      <w:t xml:space="preserve"> of </w:t>
    </w:r>
    <w:fldSimple w:instr=" NUMPAGES   \* MERGEFORMAT ">
      <w:r w:rsidR="00C53F8A">
        <w:t>9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7D0955" w14:textId="77777777" w:rsidR="007C5EE8" w:rsidRDefault="007C5EE8" w:rsidP="00D5091A">
      <w:pPr>
        <w:spacing w:after="0"/>
      </w:pPr>
      <w:r>
        <w:separator/>
      </w:r>
    </w:p>
  </w:footnote>
  <w:footnote w:type="continuationSeparator" w:id="0">
    <w:p w14:paraId="79BAAADD" w14:textId="77777777" w:rsidR="007C5EE8" w:rsidRDefault="007C5EE8" w:rsidP="00D5091A">
      <w:pPr>
        <w:spacing w:after="0"/>
        <w:jc w:val="both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597A7" w14:textId="77777777" w:rsidR="00C53F8A" w:rsidRDefault="00173E4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728896" behindDoc="0" locked="0" layoutInCell="1" allowOverlap="1" wp14:anchorId="001997E6" wp14:editId="70E4FD5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8415"/>
              <wp:wrapNone/>
              <wp:docPr id="10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8E4B9F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1997E6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alt="OFFICIAL" style="position:absolute;margin-left:0;margin-top:0;width:34.95pt;height:34.95pt;z-index:25172889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598E4B9F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D1266" w14:textId="77777777" w:rsidR="00C53F8A" w:rsidRDefault="00173E4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729920" behindDoc="0" locked="0" layoutInCell="1" allowOverlap="1" wp14:anchorId="1BD7C195" wp14:editId="3F2A43A0">
              <wp:simplePos x="543464" y="362309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8415"/>
              <wp:wrapNone/>
              <wp:docPr id="12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E89754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D7C195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alt="OFFICIAL" style="position:absolute;margin-left:0;margin-top:0;width:34.95pt;height:34.95pt;z-index:25172992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textbox style="mso-fit-shape-to-text:t" inset="0,15pt,0,0">
                <w:txbxContent>
                  <w:p w14:paraId="3FE89754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17345" w14:textId="77777777" w:rsidR="00C53F8A" w:rsidRDefault="0077621C">
    <w:pPr>
      <w:pStyle w:val="Header"/>
    </w:pPr>
    <w:r>
      <w:rPr>
        <w:noProof/>
      </w:rPr>
      <w:drawing>
        <wp:anchor distT="0" distB="0" distL="114300" distR="114300" simplePos="0" relativeHeight="251734016" behindDoc="1" locked="0" layoutInCell="1" allowOverlap="1" wp14:anchorId="1BFBDFC5" wp14:editId="28C44B54">
          <wp:simplePos x="0" y="0"/>
          <wp:positionH relativeFrom="page">
            <wp:posOffset>361950</wp:posOffset>
          </wp:positionH>
          <wp:positionV relativeFrom="page">
            <wp:posOffset>542925</wp:posOffset>
          </wp:positionV>
          <wp:extent cx="6838315" cy="1981200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" r="10"/>
                  <a:stretch>
                    <a:fillRect/>
                  </a:stretch>
                </pic:blipFill>
                <pic:spPr bwMode="auto">
                  <a:xfrm>
                    <a:off x="0" y="0"/>
                    <a:ext cx="6838315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4383">
      <w:rPr>
        <w:noProof/>
      </w:rPr>
      <mc:AlternateContent>
        <mc:Choice Requires="wps">
          <w:drawing>
            <wp:anchor distT="0" distB="0" distL="114300" distR="114300" simplePos="0" relativeHeight="251736064" behindDoc="0" locked="1" layoutInCell="1" allowOverlap="1" wp14:anchorId="0D8AA94A" wp14:editId="1B8D3235">
              <wp:simplePos x="0" y="0"/>
              <wp:positionH relativeFrom="margin">
                <wp:align>left</wp:align>
              </wp:positionH>
              <wp:positionV relativeFrom="page">
                <wp:posOffset>540385</wp:posOffset>
              </wp:positionV>
              <wp:extent cx="5133600" cy="1791335"/>
              <wp:effectExtent l="0" t="0" r="10160" b="0"/>
              <wp:wrapTopAndBottom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3600" cy="17913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24FFDE5" w14:textId="36E20574" w:rsidR="00086A8E" w:rsidRPr="00F27429" w:rsidRDefault="0040181C" w:rsidP="00086A8E">
                          <w:pPr>
                            <w:pStyle w:val="DocumentTitleLarge"/>
                          </w:pPr>
                          <w:sdt>
                            <w:sdtPr>
                              <w:rPr>
                                <w:rStyle w:val="DocumentTitleLargeChar"/>
                                <w:sz w:val="56"/>
                                <w:szCs w:val="72"/>
                              </w:rPr>
                              <w:alias w:val="Title"/>
                              <w:tag w:val=""/>
                              <w:id w:val="-662304870"/>
                              <w:placeholder>
                                <w:docPart w:val="28F81504C65C409493A6D13E15007E59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15:color w:val="FFCC00"/>
                              <w:text w:multiLine="1"/>
                            </w:sdtPr>
                            <w:sdtContent>
                              <w:r w:rsidRPr="0040181C">
                                <w:rPr>
                                  <w:rStyle w:val="DocumentTitleLargeChar"/>
                                  <w:sz w:val="56"/>
                                  <w:szCs w:val="72"/>
                                </w:rPr>
                                <w:t>Contractor Monthly Safety Performance Reporting Form</w:t>
                              </w:r>
                            </w:sdtContent>
                          </w:sdt>
                        </w:p>
                        <w:p w14:paraId="41CC092B" w14:textId="2E6C23C4" w:rsidR="00086A8E" w:rsidRPr="00FD61E1" w:rsidRDefault="00086A8E" w:rsidP="00086A8E">
                          <w:pPr>
                            <w:pStyle w:val="SubjectLarge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8AA9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0;margin-top:42.55pt;width:404.2pt;height:141.05pt;z-index:251736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" filled="f" stroked="f" strokeweight=".5pt">
              <v:textbox inset="0,,0">
                <w:txbxContent>
                  <w:p w14:paraId="324FFDE5" w14:textId="36E20574" w:rsidR="00086A8E" w:rsidRPr="00F27429" w:rsidRDefault="0040181C" w:rsidP="00086A8E">
                    <w:pPr>
                      <w:pStyle w:val="DocumentTitleLarge"/>
                    </w:pPr>
                    <w:sdt>
                      <w:sdtPr>
                        <w:rPr>
                          <w:rStyle w:val="DocumentTitleLargeChar"/>
                          <w:sz w:val="56"/>
                          <w:szCs w:val="72"/>
                        </w:rPr>
                        <w:alias w:val="Title"/>
                        <w:tag w:val=""/>
                        <w:id w:val="-662304870"/>
                        <w:placeholder>
                          <w:docPart w:val="28F81504C65C409493A6D13E15007E59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15:color w:val="FFCC00"/>
                        <w:text w:multiLine="1"/>
                      </w:sdtPr>
                      <w:sdtContent>
                        <w:r w:rsidRPr="0040181C">
                          <w:rPr>
                            <w:rStyle w:val="DocumentTitleLargeChar"/>
                            <w:sz w:val="56"/>
                            <w:szCs w:val="72"/>
                          </w:rPr>
                          <w:t>Contractor Monthly Safety Performance Reporting Form</w:t>
                        </w:r>
                      </w:sdtContent>
                    </w:sdt>
                  </w:p>
                  <w:p w14:paraId="41CC092B" w14:textId="2E6C23C4" w:rsidR="00086A8E" w:rsidRPr="00FD61E1" w:rsidRDefault="00086A8E" w:rsidP="00086A8E">
                    <w:pPr>
                      <w:pStyle w:val="SubjectLarge"/>
                    </w:pPr>
                  </w:p>
                </w:txbxContent>
              </v:textbox>
              <w10:wrap type="topAndBottom" anchorx="margin" anchory="page"/>
              <w10:anchorlock/>
            </v:shape>
          </w:pict>
        </mc:Fallback>
      </mc:AlternateContent>
    </w:r>
    <w:r w:rsidR="00173E4D">
      <w:rPr>
        <w:noProof/>
      </w:rPr>
      <mc:AlternateContent>
        <mc:Choice Requires="wps">
          <w:drawing>
            <wp:anchor distT="0" distB="0" distL="0" distR="0" simplePos="0" relativeHeight="251727872" behindDoc="0" locked="0" layoutInCell="1" allowOverlap="1" wp14:anchorId="12CBE92F" wp14:editId="33BD5FF4">
              <wp:simplePos x="543464" y="362309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8415"/>
              <wp:wrapNone/>
              <wp:docPr id="9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62AD4E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CBE92F" id="Text Box 9" o:spid="_x0000_s1031" type="#_x0000_t202" alt="OFFICIAL" style="position:absolute;margin-left:0;margin-top:0;width:34.95pt;height:34.95pt;z-index:25172787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lJiIY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5162AD4E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94013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4687F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4889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80414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5821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B7ED4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B4A8C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CC24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B4E31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EBC8A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52AB2"/>
    <w:multiLevelType w:val="hybridMultilevel"/>
    <w:tmpl w:val="394A4D70"/>
    <w:lvl w:ilvl="0" w:tplc="64E6560C">
      <w:start w:val="1"/>
      <w:numFmt w:val="bullet"/>
      <w:pStyle w:val="Bulletlist3"/>
      <w:lvlText w:val=""/>
      <w:lvlJc w:val="left"/>
      <w:pPr>
        <w:ind w:left="927" w:hanging="360"/>
      </w:pPr>
      <w:rPr>
        <w:rFonts w:ascii="Symbol" w:hAnsi="Symbol" w:hint="default"/>
        <w:color w:val="A4A492" w:themeColor="background1" w:themeShade="A6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0E5508B3"/>
    <w:multiLevelType w:val="hybridMultilevel"/>
    <w:tmpl w:val="EB629898"/>
    <w:lvl w:ilvl="0" w:tplc="3C68B3CC">
      <w:start w:val="1"/>
      <w:numFmt w:val="decimal"/>
      <w:pStyle w:val="Numberedlist"/>
      <w:lvlText w:val="%1."/>
      <w:lvlJc w:val="left"/>
      <w:pPr>
        <w:ind w:left="720" w:hanging="360"/>
      </w:pPr>
      <w:rPr>
        <w:rFonts w:hint="default"/>
      </w:rPr>
    </w:lvl>
    <w:lvl w:ilvl="1" w:tplc="A5FC218E">
      <w:start w:val="1"/>
      <w:numFmt w:val="lowerLetter"/>
      <w:pStyle w:val="Numberedlist2"/>
      <w:lvlText w:val="%2."/>
      <w:lvlJc w:val="left"/>
      <w:pPr>
        <w:ind w:left="1440" w:hanging="360"/>
      </w:pPr>
    </w:lvl>
    <w:lvl w:ilvl="2" w:tplc="759EBE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555A72"/>
    <w:multiLevelType w:val="multilevel"/>
    <w:tmpl w:val="E14A5490"/>
    <w:lvl w:ilvl="0">
      <w:start w:val="1"/>
      <w:numFmt w:val="decimal"/>
      <w:pStyle w:val="ListNumbers"/>
      <w:lvlText w:val="%1."/>
      <w:lvlJc w:val="left"/>
      <w:pPr>
        <w:ind w:left="992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17" w:hanging="425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842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267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692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11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42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7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92" w:hanging="425"/>
      </w:pPr>
      <w:rPr>
        <w:rFonts w:hint="default"/>
      </w:rPr>
    </w:lvl>
  </w:abstractNum>
  <w:abstractNum w:abstractNumId="13" w15:restartNumberingAfterBreak="0">
    <w:nsid w:val="377415AD"/>
    <w:multiLevelType w:val="hybridMultilevel"/>
    <w:tmpl w:val="FB6CEF94"/>
    <w:lvl w:ilvl="0" w:tplc="12CA2900">
      <w:start w:val="1"/>
      <w:numFmt w:val="bullet"/>
      <w:pStyle w:val="Bulletlist"/>
      <w:lvlText w:val=""/>
      <w:lvlJc w:val="left"/>
      <w:pPr>
        <w:ind w:left="361" w:hanging="360"/>
      </w:pPr>
      <w:rPr>
        <w:rFonts w:ascii="Symbol" w:hAnsi="Symbol" w:hint="default"/>
        <w:color w:val="000000" w:themeColor="text2"/>
      </w:rPr>
    </w:lvl>
    <w:lvl w:ilvl="1" w:tplc="B64C1C0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2620C4"/>
    <w:multiLevelType w:val="multilevel"/>
    <w:tmpl w:val="0C09001D"/>
    <w:styleLink w:val="DIT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FCDBC9" w:themeColor="accent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7699B5" w:themeColor="text1" w:themeTint="8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2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2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0000" w:themeColor="text2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0000" w:themeColor="text2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000000" w:themeColor="text2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000000" w:themeColor="text2"/>
      </w:rPr>
    </w:lvl>
  </w:abstractNum>
  <w:abstractNum w:abstractNumId="15" w15:restartNumberingAfterBreak="0">
    <w:nsid w:val="5AA2345F"/>
    <w:multiLevelType w:val="hybridMultilevel"/>
    <w:tmpl w:val="1A50AF1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A95BD1"/>
    <w:multiLevelType w:val="multilevel"/>
    <w:tmpl w:val="4AF6457A"/>
    <w:styleLink w:val="DITNumbers"/>
    <w:lvl w:ilvl="0">
      <w:start w:val="1"/>
      <w:numFmt w:val="decimal"/>
      <w:lvlText w:val="%1."/>
      <w:lvlJc w:val="left"/>
      <w:pPr>
        <w:ind w:left="363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6" w:hanging="36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9" w:hanging="36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52" w:hanging="36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15" w:hanging="36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78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41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904" w:hanging="36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67" w:hanging="363"/>
      </w:pPr>
      <w:rPr>
        <w:rFonts w:hint="default"/>
      </w:rPr>
    </w:lvl>
  </w:abstractNum>
  <w:abstractNum w:abstractNumId="17" w15:restartNumberingAfterBreak="0">
    <w:nsid w:val="61C62E95"/>
    <w:multiLevelType w:val="multilevel"/>
    <w:tmpl w:val="019E77B4"/>
    <w:lvl w:ilvl="0">
      <w:start w:val="1"/>
      <w:numFmt w:val="bullet"/>
      <w:pStyle w:val="ListBullets"/>
      <w:lvlText w:val=""/>
      <w:lvlJc w:val="left"/>
      <w:pPr>
        <w:ind w:left="992" w:hanging="425"/>
      </w:pPr>
      <w:rPr>
        <w:rFonts w:ascii="Symbol" w:hAnsi="Symbol" w:hint="default"/>
        <w:color w:val="000000" w:themeColor="text2"/>
      </w:rPr>
    </w:lvl>
    <w:lvl w:ilvl="1">
      <w:start w:val="1"/>
      <w:numFmt w:val="bullet"/>
      <w:lvlText w:val="–"/>
      <w:lvlJc w:val="left"/>
      <w:pPr>
        <w:ind w:left="1417" w:hanging="425"/>
      </w:pPr>
      <w:rPr>
        <w:rFonts w:ascii="Arial" w:hAnsi="Arial" w:hint="default"/>
        <w:b w:val="0"/>
        <w:color w:val="202F3B" w:themeColor="text1"/>
      </w:rPr>
    </w:lvl>
    <w:lvl w:ilvl="2">
      <w:start w:val="1"/>
      <w:numFmt w:val="bullet"/>
      <w:lvlText w:val=""/>
      <w:lvlJc w:val="left"/>
      <w:pPr>
        <w:ind w:left="1842" w:hanging="425"/>
      </w:pPr>
      <w:rPr>
        <w:rFonts w:ascii="Symbol" w:hAnsi="Symbol" w:hint="default"/>
        <w:color w:val="202F3B" w:themeColor="text1"/>
      </w:rPr>
    </w:lvl>
    <w:lvl w:ilvl="3">
      <w:start w:val="1"/>
      <w:numFmt w:val="bullet"/>
      <w:lvlText w:val="–"/>
      <w:lvlJc w:val="left"/>
      <w:pPr>
        <w:ind w:left="2267" w:hanging="425"/>
      </w:pPr>
      <w:rPr>
        <w:rFonts w:ascii="Arial" w:hAnsi="Arial" w:hint="default"/>
        <w:color w:val="202F3B" w:themeColor="text1"/>
      </w:rPr>
    </w:lvl>
    <w:lvl w:ilvl="4">
      <w:start w:val="1"/>
      <w:numFmt w:val="bullet"/>
      <w:lvlText w:val=""/>
      <w:lvlJc w:val="left"/>
      <w:pPr>
        <w:ind w:left="2692" w:hanging="425"/>
      </w:pPr>
      <w:rPr>
        <w:rFonts w:ascii="Symbol" w:hAnsi="Symbol" w:hint="default"/>
        <w:color w:val="202F3B" w:themeColor="text1"/>
      </w:rPr>
    </w:lvl>
    <w:lvl w:ilvl="5">
      <w:start w:val="1"/>
      <w:numFmt w:val="bullet"/>
      <w:lvlText w:val="–"/>
      <w:lvlJc w:val="left"/>
      <w:pPr>
        <w:ind w:left="3117" w:hanging="425"/>
      </w:pPr>
      <w:rPr>
        <w:rFonts w:ascii="Arial" w:hAnsi="Arial" w:hint="default"/>
        <w:color w:val="202F3B" w:themeColor="text1"/>
      </w:rPr>
    </w:lvl>
    <w:lvl w:ilvl="6">
      <w:start w:val="1"/>
      <w:numFmt w:val="bullet"/>
      <w:lvlText w:val=""/>
      <w:lvlJc w:val="left"/>
      <w:pPr>
        <w:ind w:left="3542" w:hanging="425"/>
      </w:pPr>
      <w:rPr>
        <w:rFonts w:ascii="Symbol" w:hAnsi="Symbol" w:hint="default"/>
        <w:color w:val="202F3B" w:themeColor="text1"/>
      </w:rPr>
    </w:lvl>
    <w:lvl w:ilvl="7">
      <w:start w:val="1"/>
      <w:numFmt w:val="bullet"/>
      <w:lvlText w:val="–"/>
      <w:lvlJc w:val="left"/>
      <w:pPr>
        <w:ind w:left="3967" w:hanging="425"/>
      </w:pPr>
      <w:rPr>
        <w:rFonts w:ascii="Arial" w:hAnsi="Arial" w:hint="default"/>
        <w:color w:val="202F3B" w:themeColor="text1"/>
      </w:rPr>
    </w:lvl>
    <w:lvl w:ilvl="8">
      <w:start w:val="1"/>
      <w:numFmt w:val="bullet"/>
      <w:lvlText w:val=""/>
      <w:lvlJc w:val="left"/>
      <w:pPr>
        <w:ind w:left="4392" w:hanging="425"/>
      </w:pPr>
      <w:rPr>
        <w:rFonts w:ascii="Symbol" w:hAnsi="Symbol" w:hint="default"/>
        <w:color w:val="202F3B" w:themeColor="text1"/>
      </w:rPr>
    </w:lvl>
  </w:abstractNum>
  <w:abstractNum w:abstractNumId="18" w15:restartNumberingAfterBreak="0">
    <w:nsid w:val="73903A02"/>
    <w:multiLevelType w:val="multilevel"/>
    <w:tmpl w:val="47CA7F66"/>
    <w:lvl w:ilvl="0">
      <w:start w:val="1"/>
      <w:numFmt w:val="decimal"/>
      <w:lvlText w:val="%1."/>
      <w:lvlJc w:val="left"/>
      <w:pPr>
        <w:tabs>
          <w:tab w:val="num" w:pos="720"/>
        </w:tabs>
        <w:ind w:left="992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45"/>
        </w:tabs>
        <w:ind w:left="1417" w:hanging="425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570"/>
        </w:tabs>
        <w:ind w:left="1842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995"/>
        </w:tabs>
        <w:ind w:left="2267" w:hanging="425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420"/>
        </w:tabs>
        <w:ind w:left="2692" w:hanging="425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845"/>
        </w:tabs>
        <w:ind w:left="311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70"/>
        </w:tabs>
        <w:ind w:left="3542" w:hanging="425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695"/>
        </w:tabs>
        <w:ind w:left="3967" w:hanging="425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4120"/>
        </w:tabs>
        <w:ind w:left="4392" w:hanging="425"/>
      </w:pPr>
      <w:rPr>
        <w:rFonts w:hint="default"/>
      </w:rPr>
    </w:lvl>
  </w:abstractNum>
  <w:abstractNum w:abstractNumId="19" w15:restartNumberingAfterBreak="0">
    <w:nsid w:val="7AF7358E"/>
    <w:multiLevelType w:val="hybridMultilevel"/>
    <w:tmpl w:val="FB82555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6E62F7"/>
    <w:multiLevelType w:val="hybridMultilevel"/>
    <w:tmpl w:val="281C0884"/>
    <w:lvl w:ilvl="0" w:tplc="F2B21F02">
      <w:start w:val="1"/>
      <w:numFmt w:val="bullet"/>
      <w:pStyle w:val="Bulletlist2"/>
      <w:lvlText w:val=""/>
      <w:lvlJc w:val="left"/>
      <w:pPr>
        <w:ind w:left="644" w:hanging="360"/>
      </w:pPr>
      <w:rPr>
        <w:rFonts w:ascii="Symbol" w:hAnsi="Symbol" w:hint="default"/>
        <w:color w:val="FCDBC9" w:themeColor="accent2"/>
      </w:rPr>
    </w:lvl>
    <w:lvl w:ilvl="1" w:tplc="0C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DC788140">
      <w:start w:val="1"/>
      <w:numFmt w:val="bullet"/>
      <w:lvlText w:val="̶"/>
      <w:lvlJc w:val="left"/>
      <w:pPr>
        <w:ind w:left="2444" w:hanging="360"/>
      </w:pPr>
      <w:rPr>
        <w:rFonts w:ascii="Arial" w:hAnsi="Arial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7CF1009D"/>
    <w:multiLevelType w:val="multilevel"/>
    <w:tmpl w:val="0C09001D"/>
    <w:numStyleLink w:val="DITBulletList"/>
  </w:abstractNum>
  <w:abstractNum w:abstractNumId="22" w15:restartNumberingAfterBreak="0">
    <w:nsid w:val="7E9E3B0D"/>
    <w:multiLevelType w:val="hybridMultilevel"/>
    <w:tmpl w:val="A98C0170"/>
    <w:lvl w:ilvl="0" w:tplc="695A272E">
      <w:start w:val="1"/>
      <w:numFmt w:val="lowerRoman"/>
      <w:pStyle w:val="Numberedlist3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819565591">
    <w:abstractNumId w:val="15"/>
  </w:num>
  <w:num w:numId="2" w16cid:durableId="1967661855">
    <w:abstractNumId w:val="11"/>
  </w:num>
  <w:num w:numId="3" w16cid:durableId="808980439">
    <w:abstractNumId w:val="13"/>
  </w:num>
  <w:num w:numId="4" w16cid:durableId="102963804">
    <w:abstractNumId w:val="20"/>
  </w:num>
  <w:num w:numId="5" w16cid:durableId="665741575">
    <w:abstractNumId w:val="10"/>
  </w:num>
  <w:num w:numId="6" w16cid:durableId="870609730">
    <w:abstractNumId w:val="22"/>
  </w:num>
  <w:num w:numId="7" w16cid:durableId="250043461">
    <w:abstractNumId w:val="9"/>
  </w:num>
  <w:num w:numId="8" w16cid:durableId="699478823">
    <w:abstractNumId w:val="7"/>
  </w:num>
  <w:num w:numId="9" w16cid:durableId="144862352">
    <w:abstractNumId w:val="6"/>
  </w:num>
  <w:num w:numId="10" w16cid:durableId="1621767417">
    <w:abstractNumId w:val="5"/>
  </w:num>
  <w:num w:numId="11" w16cid:durableId="505285809">
    <w:abstractNumId w:val="4"/>
  </w:num>
  <w:num w:numId="12" w16cid:durableId="425541778">
    <w:abstractNumId w:val="8"/>
  </w:num>
  <w:num w:numId="13" w16cid:durableId="1018655774">
    <w:abstractNumId w:val="3"/>
  </w:num>
  <w:num w:numId="14" w16cid:durableId="1949000869">
    <w:abstractNumId w:val="2"/>
  </w:num>
  <w:num w:numId="15" w16cid:durableId="1252156412">
    <w:abstractNumId w:val="1"/>
  </w:num>
  <w:num w:numId="16" w16cid:durableId="1047684799">
    <w:abstractNumId w:val="0"/>
  </w:num>
  <w:num w:numId="17" w16cid:durableId="1378358396">
    <w:abstractNumId w:val="14"/>
  </w:num>
  <w:num w:numId="18" w16cid:durableId="496119983">
    <w:abstractNumId w:val="21"/>
  </w:num>
  <w:num w:numId="19" w16cid:durableId="1800762823">
    <w:abstractNumId w:val="16"/>
    <w:lvlOverride w:ilvl="0">
      <w:lvl w:ilvl="0">
        <w:start w:val="1"/>
        <w:numFmt w:val="decimal"/>
        <w:lvlText w:val="%1."/>
        <w:lvlJc w:val="left"/>
        <w:pPr>
          <w:ind w:left="363" w:hanging="363"/>
        </w:pPr>
        <w:rPr>
          <w:rFonts w:hint="default"/>
        </w:rPr>
      </w:lvl>
    </w:lvlOverride>
  </w:num>
  <w:num w:numId="20" w16cid:durableId="552884221">
    <w:abstractNumId w:val="18"/>
  </w:num>
  <w:num w:numId="21" w16cid:durableId="2025857742">
    <w:abstractNumId w:val="17"/>
  </w:num>
  <w:num w:numId="22" w16cid:durableId="829254167">
    <w:abstractNumId w:val="12"/>
  </w:num>
  <w:num w:numId="23" w16cid:durableId="1510365978">
    <w:abstractNumId w:val="16"/>
  </w:num>
  <w:num w:numId="24" w16cid:durableId="2011638375">
    <w:abstractNumId w:val="19"/>
  </w:num>
  <w:num w:numId="25" w16cid:durableId="219442665">
    <w:abstractNumId w:val="13"/>
  </w:num>
  <w:num w:numId="26" w16cid:durableId="926577409">
    <w:abstractNumId w:val="20"/>
  </w:num>
  <w:num w:numId="27" w16cid:durableId="1027833533">
    <w:abstractNumId w:val="10"/>
  </w:num>
  <w:num w:numId="28" w16cid:durableId="1593928331">
    <w:abstractNumId w:val="11"/>
  </w:num>
  <w:num w:numId="29" w16cid:durableId="1149592831">
    <w:abstractNumId w:val="11"/>
  </w:num>
  <w:num w:numId="30" w16cid:durableId="1730883346">
    <w:abstractNumId w:val="22"/>
  </w:num>
  <w:num w:numId="31" w16cid:durableId="92091697">
    <w:abstractNumId w:val="17"/>
  </w:num>
  <w:num w:numId="32" w16cid:durableId="113721046">
    <w:abstractNumId w:val="12"/>
  </w:num>
  <w:num w:numId="33" w16cid:durableId="2140682076">
    <w:abstractNumId w:val="13"/>
  </w:num>
  <w:num w:numId="34" w16cid:durableId="1187790138">
    <w:abstractNumId w:val="20"/>
  </w:num>
  <w:num w:numId="35" w16cid:durableId="1952736049">
    <w:abstractNumId w:val="10"/>
  </w:num>
  <w:num w:numId="36" w16cid:durableId="766656697">
    <w:abstractNumId w:val="11"/>
  </w:num>
  <w:num w:numId="37" w16cid:durableId="1578831376">
    <w:abstractNumId w:val="11"/>
  </w:num>
  <w:num w:numId="38" w16cid:durableId="524245586">
    <w:abstractNumId w:val="22"/>
  </w:num>
  <w:num w:numId="39" w16cid:durableId="1277978203">
    <w:abstractNumId w:val="17"/>
  </w:num>
  <w:num w:numId="40" w16cid:durableId="127502145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 w:grammar="clean"/>
  <w:attachedTemplate r:id="rId1"/>
  <w:stylePaneFormatFilter w:val="D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0" w:visibleStyles="1" w:alternateStyleNames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EE8"/>
    <w:rsid w:val="00005532"/>
    <w:rsid w:val="00007B8F"/>
    <w:rsid w:val="000107F1"/>
    <w:rsid w:val="000136B1"/>
    <w:rsid w:val="00015806"/>
    <w:rsid w:val="00023B8E"/>
    <w:rsid w:val="00026BB8"/>
    <w:rsid w:val="00027AA0"/>
    <w:rsid w:val="000314FC"/>
    <w:rsid w:val="00050A9C"/>
    <w:rsid w:val="00054240"/>
    <w:rsid w:val="000552A8"/>
    <w:rsid w:val="00056D9E"/>
    <w:rsid w:val="000601A8"/>
    <w:rsid w:val="00064354"/>
    <w:rsid w:val="00065B35"/>
    <w:rsid w:val="000672A3"/>
    <w:rsid w:val="000715FD"/>
    <w:rsid w:val="0007499B"/>
    <w:rsid w:val="00085D6B"/>
    <w:rsid w:val="00086A8E"/>
    <w:rsid w:val="00092A03"/>
    <w:rsid w:val="000A4930"/>
    <w:rsid w:val="000B30EE"/>
    <w:rsid w:val="000B66D9"/>
    <w:rsid w:val="000B6EFF"/>
    <w:rsid w:val="000D16E1"/>
    <w:rsid w:val="000D21F8"/>
    <w:rsid w:val="000D2292"/>
    <w:rsid w:val="000D35A7"/>
    <w:rsid w:val="000E4714"/>
    <w:rsid w:val="00101993"/>
    <w:rsid w:val="001019A7"/>
    <w:rsid w:val="00111463"/>
    <w:rsid w:val="00111CA7"/>
    <w:rsid w:val="001120EF"/>
    <w:rsid w:val="001153D1"/>
    <w:rsid w:val="00117183"/>
    <w:rsid w:val="00123AD1"/>
    <w:rsid w:val="00127615"/>
    <w:rsid w:val="00131027"/>
    <w:rsid w:val="0013142B"/>
    <w:rsid w:val="00140DF0"/>
    <w:rsid w:val="00145973"/>
    <w:rsid w:val="00151C14"/>
    <w:rsid w:val="00156899"/>
    <w:rsid w:val="001571EC"/>
    <w:rsid w:val="0016329A"/>
    <w:rsid w:val="00170EA1"/>
    <w:rsid w:val="00171692"/>
    <w:rsid w:val="00173321"/>
    <w:rsid w:val="00173E4D"/>
    <w:rsid w:val="0018039A"/>
    <w:rsid w:val="001807D5"/>
    <w:rsid w:val="00183BF5"/>
    <w:rsid w:val="001844B5"/>
    <w:rsid w:val="001877D1"/>
    <w:rsid w:val="0019442D"/>
    <w:rsid w:val="0019710C"/>
    <w:rsid w:val="001A081E"/>
    <w:rsid w:val="001A0FFD"/>
    <w:rsid w:val="001A604C"/>
    <w:rsid w:val="001A64D1"/>
    <w:rsid w:val="001B6ED4"/>
    <w:rsid w:val="001C2FB0"/>
    <w:rsid w:val="001D20A6"/>
    <w:rsid w:val="001D3F24"/>
    <w:rsid w:val="001D4ED1"/>
    <w:rsid w:val="001D545B"/>
    <w:rsid w:val="001D5C12"/>
    <w:rsid w:val="001D7AB0"/>
    <w:rsid w:val="001E116C"/>
    <w:rsid w:val="001E27A0"/>
    <w:rsid w:val="001E5D1A"/>
    <w:rsid w:val="001F18BB"/>
    <w:rsid w:val="001F3A10"/>
    <w:rsid w:val="001F4655"/>
    <w:rsid w:val="001F4977"/>
    <w:rsid w:val="001F7DAC"/>
    <w:rsid w:val="00200FBE"/>
    <w:rsid w:val="002048AD"/>
    <w:rsid w:val="0021305C"/>
    <w:rsid w:val="00214088"/>
    <w:rsid w:val="00224471"/>
    <w:rsid w:val="00230857"/>
    <w:rsid w:val="00231501"/>
    <w:rsid w:val="00232C4F"/>
    <w:rsid w:val="002349E7"/>
    <w:rsid w:val="00237220"/>
    <w:rsid w:val="00237512"/>
    <w:rsid w:val="00237C0F"/>
    <w:rsid w:val="0024090A"/>
    <w:rsid w:val="0024251C"/>
    <w:rsid w:val="0024310F"/>
    <w:rsid w:val="0024384C"/>
    <w:rsid w:val="00254566"/>
    <w:rsid w:val="00254920"/>
    <w:rsid w:val="00254F27"/>
    <w:rsid w:val="00255E9F"/>
    <w:rsid w:val="00256E21"/>
    <w:rsid w:val="0026092E"/>
    <w:rsid w:val="00261DB3"/>
    <w:rsid w:val="00265180"/>
    <w:rsid w:val="00265684"/>
    <w:rsid w:val="00271DB3"/>
    <w:rsid w:val="00272D3C"/>
    <w:rsid w:val="002776EB"/>
    <w:rsid w:val="00277A05"/>
    <w:rsid w:val="002852CF"/>
    <w:rsid w:val="00293718"/>
    <w:rsid w:val="00296764"/>
    <w:rsid w:val="0029682E"/>
    <w:rsid w:val="002A13E2"/>
    <w:rsid w:val="002A64CD"/>
    <w:rsid w:val="002A7BFB"/>
    <w:rsid w:val="002B2603"/>
    <w:rsid w:val="002B6638"/>
    <w:rsid w:val="002C1354"/>
    <w:rsid w:val="002C3470"/>
    <w:rsid w:val="002D0571"/>
    <w:rsid w:val="002D1BA9"/>
    <w:rsid w:val="002D39F7"/>
    <w:rsid w:val="002D419D"/>
    <w:rsid w:val="002D4915"/>
    <w:rsid w:val="002D4ED4"/>
    <w:rsid w:val="002F01CB"/>
    <w:rsid w:val="002F064A"/>
    <w:rsid w:val="002F33E0"/>
    <w:rsid w:val="0030361F"/>
    <w:rsid w:val="00312DEA"/>
    <w:rsid w:val="00327559"/>
    <w:rsid w:val="00327787"/>
    <w:rsid w:val="00332AFF"/>
    <w:rsid w:val="00335944"/>
    <w:rsid w:val="00335ECE"/>
    <w:rsid w:val="00343B3C"/>
    <w:rsid w:val="00343C75"/>
    <w:rsid w:val="00344802"/>
    <w:rsid w:val="00344A45"/>
    <w:rsid w:val="00354DDA"/>
    <w:rsid w:val="00356B6B"/>
    <w:rsid w:val="00357269"/>
    <w:rsid w:val="003622C6"/>
    <w:rsid w:val="0036703A"/>
    <w:rsid w:val="00367D32"/>
    <w:rsid w:val="00372827"/>
    <w:rsid w:val="00373014"/>
    <w:rsid w:val="00373196"/>
    <w:rsid w:val="00376B5A"/>
    <w:rsid w:val="003774C5"/>
    <w:rsid w:val="003779C1"/>
    <w:rsid w:val="00384A33"/>
    <w:rsid w:val="00384FE3"/>
    <w:rsid w:val="00390820"/>
    <w:rsid w:val="00394CD2"/>
    <w:rsid w:val="003A0BC4"/>
    <w:rsid w:val="003A195F"/>
    <w:rsid w:val="003A1A0C"/>
    <w:rsid w:val="003A3D5C"/>
    <w:rsid w:val="003A7271"/>
    <w:rsid w:val="003D4EDC"/>
    <w:rsid w:val="003D5ECD"/>
    <w:rsid w:val="003E2090"/>
    <w:rsid w:val="003E2833"/>
    <w:rsid w:val="003E7EFC"/>
    <w:rsid w:val="003F67D7"/>
    <w:rsid w:val="003F7339"/>
    <w:rsid w:val="003F73EA"/>
    <w:rsid w:val="003F7629"/>
    <w:rsid w:val="00400A49"/>
    <w:rsid w:val="00401258"/>
    <w:rsid w:val="0040181C"/>
    <w:rsid w:val="00401E19"/>
    <w:rsid w:val="00410719"/>
    <w:rsid w:val="004116F7"/>
    <w:rsid w:val="004129C7"/>
    <w:rsid w:val="00413623"/>
    <w:rsid w:val="00413833"/>
    <w:rsid w:val="004146C1"/>
    <w:rsid w:val="00416A77"/>
    <w:rsid w:val="00427C20"/>
    <w:rsid w:val="00433BEC"/>
    <w:rsid w:val="0043748C"/>
    <w:rsid w:val="00440B0F"/>
    <w:rsid w:val="004424EA"/>
    <w:rsid w:val="00443010"/>
    <w:rsid w:val="004541FD"/>
    <w:rsid w:val="00461DB3"/>
    <w:rsid w:val="004661EB"/>
    <w:rsid w:val="00467C4D"/>
    <w:rsid w:val="004723A7"/>
    <w:rsid w:val="00472A4C"/>
    <w:rsid w:val="00472DB4"/>
    <w:rsid w:val="004732FB"/>
    <w:rsid w:val="00474DB1"/>
    <w:rsid w:val="00481DCF"/>
    <w:rsid w:val="00493D1E"/>
    <w:rsid w:val="004A1616"/>
    <w:rsid w:val="004A1A9D"/>
    <w:rsid w:val="004B6A50"/>
    <w:rsid w:val="004C1F1C"/>
    <w:rsid w:val="004C28C5"/>
    <w:rsid w:val="004C3505"/>
    <w:rsid w:val="004C3556"/>
    <w:rsid w:val="004C42EB"/>
    <w:rsid w:val="004C5198"/>
    <w:rsid w:val="004C65C9"/>
    <w:rsid w:val="004D0A49"/>
    <w:rsid w:val="004D46F5"/>
    <w:rsid w:val="004D4E85"/>
    <w:rsid w:val="004D5284"/>
    <w:rsid w:val="004D55E3"/>
    <w:rsid w:val="004E1119"/>
    <w:rsid w:val="004E230A"/>
    <w:rsid w:val="004E4362"/>
    <w:rsid w:val="004E69CB"/>
    <w:rsid w:val="004F134A"/>
    <w:rsid w:val="00501F11"/>
    <w:rsid w:val="00503187"/>
    <w:rsid w:val="00503C6B"/>
    <w:rsid w:val="00505CA8"/>
    <w:rsid w:val="00510A6F"/>
    <w:rsid w:val="00511139"/>
    <w:rsid w:val="00511D10"/>
    <w:rsid w:val="00517DFC"/>
    <w:rsid w:val="00521251"/>
    <w:rsid w:val="00521686"/>
    <w:rsid w:val="00522B28"/>
    <w:rsid w:val="005369CE"/>
    <w:rsid w:val="005370E9"/>
    <w:rsid w:val="005400BD"/>
    <w:rsid w:val="005403D3"/>
    <w:rsid w:val="005429B8"/>
    <w:rsid w:val="00547479"/>
    <w:rsid w:val="00551E10"/>
    <w:rsid w:val="00554245"/>
    <w:rsid w:val="00556AD9"/>
    <w:rsid w:val="00557618"/>
    <w:rsid w:val="0056062F"/>
    <w:rsid w:val="0056078B"/>
    <w:rsid w:val="005658F9"/>
    <w:rsid w:val="00572BE8"/>
    <w:rsid w:val="005732B5"/>
    <w:rsid w:val="005803D0"/>
    <w:rsid w:val="00580E77"/>
    <w:rsid w:val="00582037"/>
    <w:rsid w:val="005838E6"/>
    <w:rsid w:val="00591955"/>
    <w:rsid w:val="00592B9A"/>
    <w:rsid w:val="0059330B"/>
    <w:rsid w:val="0059627E"/>
    <w:rsid w:val="005A1057"/>
    <w:rsid w:val="005A1DFD"/>
    <w:rsid w:val="005A77F9"/>
    <w:rsid w:val="005B3B9E"/>
    <w:rsid w:val="005B440E"/>
    <w:rsid w:val="005B52C9"/>
    <w:rsid w:val="005B72B4"/>
    <w:rsid w:val="005C2B85"/>
    <w:rsid w:val="005C44ED"/>
    <w:rsid w:val="005C476B"/>
    <w:rsid w:val="005C7717"/>
    <w:rsid w:val="005D4DCA"/>
    <w:rsid w:val="005D5C36"/>
    <w:rsid w:val="005D5D3B"/>
    <w:rsid w:val="005E4858"/>
    <w:rsid w:val="005E4AA1"/>
    <w:rsid w:val="005E4B12"/>
    <w:rsid w:val="00602B49"/>
    <w:rsid w:val="00602BB0"/>
    <w:rsid w:val="00602F47"/>
    <w:rsid w:val="0061083C"/>
    <w:rsid w:val="00611710"/>
    <w:rsid w:val="00611974"/>
    <w:rsid w:val="0061344B"/>
    <w:rsid w:val="00617CB6"/>
    <w:rsid w:val="00620F6A"/>
    <w:rsid w:val="00622D64"/>
    <w:rsid w:val="00626117"/>
    <w:rsid w:val="0063158D"/>
    <w:rsid w:val="0064281E"/>
    <w:rsid w:val="00642866"/>
    <w:rsid w:val="00643D1F"/>
    <w:rsid w:val="006442FA"/>
    <w:rsid w:val="00651F07"/>
    <w:rsid w:val="00653AC1"/>
    <w:rsid w:val="0067249B"/>
    <w:rsid w:val="006731C3"/>
    <w:rsid w:val="00674FDB"/>
    <w:rsid w:val="00683A8B"/>
    <w:rsid w:val="006847B9"/>
    <w:rsid w:val="00691465"/>
    <w:rsid w:val="00692D99"/>
    <w:rsid w:val="00694895"/>
    <w:rsid w:val="0069624C"/>
    <w:rsid w:val="00696F3F"/>
    <w:rsid w:val="006A03E3"/>
    <w:rsid w:val="006A2CD1"/>
    <w:rsid w:val="006A382B"/>
    <w:rsid w:val="006A42EC"/>
    <w:rsid w:val="006B4891"/>
    <w:rsid w:val="006B6C4D"/>
    <w:rsid w:val="006C683B"/>
    <w:rsid w:val="006D0567"/>
    <w:rsid w:val="006D6EE3"/>
    <w:rsid w:val="006E0700"/>
    <w:rsid w:val="006F2564"/>
    <w:rsid w:val="00701962"/>
    <w:rsid w:val="00711376"/>
    <w:rsid w:val="007172D6"/>
    <w:rsid w:val="00717DAC"/>
    <w:rsid w:val="00721548"/>
    <w:rsid w:val="00731D1F"/>
    <w:rsid w:val="0073533B"/>
    <w:rsid w:val="00737F95"/>
    <w:rsid w:val="00740F79"/>
    <w:rsid w:val="0074307A"/>
    <w:rsid w:val="00747269"/>
    <w:rsid w:val="00754382"/>
    <w:rsid w:val="00756A4F"/>
    <w:rsid w:val="007625D6"/>
    <w:rsid w:val="00762D65"/>
    <w:rsid w:val="0076555C"/>
    <w:rsid w:val="00770FA5"/>
    <w:rsid w:val="007728E7"/>
    <w:rsid w:val="00775646"/>
    <w:rsid w:val="0077621C"/>
    <w:rsid w:val="00776EE2"/>
    <w:rsid w:val="007772BF"/>
    <w:rsid w:val="00781511"/>
    <w:rsid w:val="00784278"/>
    <w:rsid w:val="0078598E"/>
    <w:rsid w:val="0079293F"/>
    <w:rsid w:val="007937D8"/>
    <w:rsid w:val="0079420A"/>
    <w:rsid w:val="007974C8"/>
    <w:rsid w:val="007A1D7F"/>
    <w:rsid w:val="007A219E"/>
    <w:rsid w:val="007B52D6"/>
    <w:rsid w:val="007C2588"/>
    <w:rsid w:val="007C30A3"/>
    <w:rsid w:val="007C3775"/>
    <w:rsid w:val="007C5EE8"/>
    <w:rsid w:val="007D0105"/>
    <w:rsid w:val="007D5C41"/>
    <w:rsid w:val="007E0D2E"/>
    <w:rsid w:val="007F5755"/>
    <w:rsid w:val="00804B6E"/>
    <w:rsid w:val="008055E3"/>
    <w:rsid w:val="00807C8B"/>
    <w:rsid w:val="00811F1B"/>
    <w:rsid w:val="00817069"/>
    <w:rsid w:val="008175E6"/>
    <w:rsid w:val="00820729"/>
    <w:rsid w:val="0082487C"/>
    <w:rsid w:val="0082787D"/>
    <w:rsid w:val="00830B00"/>
    <w:rsid w:val="008311A0"/>
    <w:rsid w:val="00832DC0"/>
    <w:rsid w:val="0083432B"/>
    <w:rsid w:val="00837191"/>
    <w:rsid w:val="00837BC2"/>
    <w:rsid w:val="00841EF3"/>
    <w:rsid w:val="00846738"/>
    <w:rsid w:val="0085061C"/>
    <w:rsid w:val="0085635B"/>
    <w:rsid w:val="00857B98"/>
    <w:rsid w:val="008664FA"/>
    <w:rsid w:val="00866C18"/>
    <w:rsid w:val="008676E8"/>
    <w:rsid w:val="0088710C"/>
    <w:rsid w:val="00887436"/>
    <w:rsid w:val="00887FA5"/>
    <w:rsid w:val="008976AF"/>
    <w:rsid w:val="008A2029"/>
    <w:rsid w:val="008A6241"/>
    <w:rsid w:val="008A6A20"/>
    <w:rsid w:val="008B16A6"/>
    <w:rsid w:val="008C553C"/>
    <w:rsid w:val="008D0073"/>
    <w:rsid w:val="008D1128"/>
    <w:rsid w:val="008D1E44"/>
    <w:rsid w:val="008D5611"/>
    <w:rsid w:val="008E10CA"/>
    <w:rsid w:val="008E2BC4"/>
    <w:rsid w:val="008E37DF"/>
    <w:rsid w:val="008E5A54"/>
    <w:rsid w:val="008E77AD"/>
    <w:rsid w:val="008F097F"/>
    <w:rsid w:val="009011A6"/>
    <w:rsid w:val="0090160A"/>
    <w:rsid w:val="0090417C"/>
    <w:rsid w:val="0090570C"/>
    <w:rsid w:val="00906331"/>
    <w:rsid w:val="00913AB4"/>
    <w:rsid w:val="00915B62"/>
    <w:rsid w:val="00916590"/>
    <w:rsid w:val="009208EF"/>
    <w:rsid w:val="00936401"/>
    <w:rsid w:val="00940552"/>
    <w:rsid w:val="00945BCE"/>
    <w:rsid w:val="00947C03"/>
    <w:rsid w:val="00950C54"/>
    <w:rsid w:val="00961787"/>
    <w:rsid w:val="00961E8F"/>
    <w:rsid w:val="00963748"/>
    <w:rsid w:val="00963EE9"/>
    <w:rsid w:val="00964E17"/>
    <w:rsid w:val="00964F5B"/>
    <w:rsid w:val="00974073"/>
    <w:rsid w:val="00974D10"/>
    <w:rsid w:val="0097548D"/>
    <w:rsid w:val="009847F7"/>
    <w:rsid w:val="00985488"/>
    <w:rsid w:val="00985884"/>
    <w:rsid w:val="00990759"/>
    <w:rsid w:val="009934A3"/>
    <w:rsid w:val="00993E84"/>
    <w:rsid w:val="00994718"/>
    <w:rsid w:val="009B4F0E"/>
    <w:rsid w:val="009B747F"/>
    <w:rsid w:val="009C2F0C"/>
    <w:rsid w:val="009C50FC"/>
    <w:rsid w:val="009C741D"/>
    <w:rsid w:val="009D0369"/>
    <w:rsid w:val="009D72DC"/>
    <w:rsid w:val="009F011D"/>
    <w:rsid w:val="009F1863"/>
    <w:rsid w:val="009F19AC"/>
    <w:rsid w:val="009F1E2C"/>
    <w:rsid w:val="009F2E0B"/>
    <w:rsid w:val="009F6494"/>
    <w:rsid w:val="00A03B10"/>
    <w:rsid w:val="00A12C1A"/>
    <w:rsid w:val="00A138C4"/>
    <w:rsid w:val="00A15506"/>
    <w:rsid w:val="00A1560E"/>
    <w:rsid w:val="00A16B86"/>
    <w:rsid w:val="00A2091C"/>
    <w:rsid w:val="00A271D2"/>
    <w:rsid w:val="00A428F7"/>
    <w:rsid w:val="00A5638E"/>
    <w:rsid w:val="00A665FB"/>
    <w:rsid w:val="00A6748D"/>
    <w:rsid w:val="00A73CA5"/>
    <w:rsid w:val="00A804F4"/>
    <w:rsid w:val="00A8174F"/>
    <w:rsid w:val="00A82EE9"/>
    <w:rsid w:val="00A8316C"/>
    <w:rsid w:val="00A83D27"/>
    <w:rsid w:val="00A83F12"/>
    <w:rsid w:val="00A84383"/>
    <w:rsid w:val="00A87A19"/>
    <w:rsid w:val="00A9144E"/>
    <w:rsid w:val="00A92EDE"/>
    <w:rsid w:val="00A949DE"/>
    <w:rsid w:val="00A96209"/>
    <w:rsid w:val="00AA2675"/>
    <w:rsid w:val="00AA29A3"/>
    <w:rsid w:val="00AA47F6"/>
    <w:rsid w:val="00AA59E8"/>
    <w:rsid w:val="00AA6ED3"/>
    <w:rsid w:val="00AB079D"/>
    <w:rsid w:val="00AB0860"/>
    <w:rsid w:val="00AB4E1A"/>
    <w:rsid w:val="00AB5B3C"/>
    <w:rsid w:val="00AB7817"/>
    <w:rsid w:val="00AC176B"/>
    <w:rsid w:val="00AD6D57"/>
    <w:rsid w:val="00AE3FF2"/>
    <w:rsid w:val="00AE7E12"/>
    <w:rsid w:val="00AF06C3"/>
    <w:rsid w:val="00B02772"/>
    <w:rsid w:val="00B02B81"/>
    <w:rsid w:val="00B07D2D"/>
    <w:rsid w:val="00B16112"/>
    <w:rsid w:val="00B26FE8"/>
    <w:rsid w:val="00B33366"/>
    <w:rsid w:val="00B36497"/>
    <w:rsid w:val="00B40114"/>
    <w:rsid w:val="00B40959"/>
    <w:rsid w:val="00B51E92"/>
    <w:rsid w:val="00B57097"/>
    <w:rsid w:val="00B65873"/>
    <w:rsid w:val="00B677E0"/>
    <w:rsid w:val="00B84176"/>
    <w:rsid w:val="00B849C6"/>
    <w:rsid w:val="00B860BC"/>
    <w:rsid w:val="00B87677"/>
    <w:rsid w:val="00B96677"/>
    <w:rsid w:val="00BA0445"/>
    <w:rsid w:val="00BB27A5"/>
    <w:rsid w:val="00BB5012"/>
    <w:rsid w:val="00BC2148"/>
    <w:rsid w:val="00BC2786"/>
    <w:rsid w:val="00BC2B69"/>
    <w:rsid w:val="00BC385F"/>
    <w:rsid w:val="00BD1873"/>
    <w:rsid w:val="00BD6E48"/>
    <w:rsid w:val="00BE3D99"/>
    <w:rsid w:val="00C118DB"/>
    <w:rsid w:val="00C11D71"/>
    <w:rsid w:val="00C175A6"/>
    <w:rsid w:val="00C2072D"/>
    <w:rsid w:val="00C22F32"/>
    <w:rsid w:val="00C2616E"/>
    <w:rsid w:val="00C26D61"/>
    <w:rsid w:val="00C27324"/>
    <w:rsid w:val="00C279DC"/>
    <w:rsid w:val="00C30C14"/>
    <w:rsid w:val="00C32E71"/>
    <w:rsid w:val="00C332D8"/>
    <w:rsid w:val="00C40E4E"/>
    <w:rsid w:val="00C44DAB"/>
    <w:rsid w:val="00C51CFE"/>
    <w:rsid w:val="00C53F8A"/>
    <w:rsid w:val="00C54871"/>
    <w:rsid w:val="00C57EAA"/>
    <w:rsid w:val="00C60078"/>
    <w:rsid w:val="00C60233"/>
    <w:rsid w:val="00C664F2"/>
    <w:rsid w:val="00C748D4"/>
    <w:rsid w:val="00C87434"/>
    <w:rsid w:val="00C925C2"/>
    <w:rsid w:val="00C93F9D"/>
    <w:rsid w:val="00CA1BEB"/>
    <w:rsid w:val="00CA3AE7"/>
    <w:rsid w:val="00CA7793"/>
    <w:rsid w:val="00CC186E"/>
    <w:rsid w:val="00CC41B0"/>
    <w:rsid w:val="00CD7153"/>
    <w:rsid w:val="00CE1A6B"/>
    <w:rsid w:val="00CE1F34"/>
    <w:rsid w:val="00CF049D"/>
    <w:rsid w:val="00CF6670"/>
    <w:rsid w:val="00D1146E"/>
    <w:rsid w:val="00D116F1"/>
    <w:rsid w:val="00D12B8A"/>
    <w:rsid w:val="00D139A8"/>
    <w:rsid w:val="00D223EA"/>
    <w:rsid w:val="00D309BE"/>
    <w:rsid w:val="00D4127F"/>
    <w:rsid w:val="00D44C0F"/>
    <w:rsid w:val="00D44D9C"/>
    <w:rsid w:val="00D4548E"/>
    <w:rsid w:val="00D4555A"/>
    <w:rsid w:val="00D5091A"/>
    <w:rsid w:val="00D53F11"/>
    <w:rsid w:val="00D62F0C"/>
    <w:rsid w:val="00D63586"/>
    <w:rsid w:val="00D63B74"/>
    <w:rsid w:val="00D66118"/>
    <w:rsid w:val="00D72352"/>
    <w:rsid w:val="00D74F56"/>
    <w:rsid w:val="00D821A6"/>
    <w:rsid w:val="00D83E00"/>
    <w:rsid w:val="00D8646C"/>
    <w:rsid w:val="00D90154"/>
    <w:rsid w:val="00D952BE"/>
    <w:rsid w:val="00DA1FD2"/>
    <w:rsid w:val="00DA5756"/>
    <w:rsid w:val="00DA7C5F"/>
    <w:rsid w:val="00DB0433"/>
    <w:rsid w:val="00DB19EB"/>
    <w:rsid w:val="00DB3251"/>
    <w:rsid w:val="00DB7DC9"/>
    <w:rsid w:val="00DC45DD"/>
    <w:rsid w:val="00DC54D8"/>
    <w:rsid w:val="00DC5B8C"/>
    <w:rsid w:val="00DD6441"/>
    <w:rsid w:val="00DD74D1"/>
    <w:rsid w:val="00DE1A20"/>
    <w:rsid w:val="00DE1D43"/>
    <w:rsid w:val="00DE263E"/>
    <w:rsid w:val="00DF2FE5"/>
    <w:rsid w:val="00DF3182"/>
    <w:rsid w:val="00DF4DFB"/>
    <w:rsid w:val="00E050BD"/>
    <w:rsid w:val="00E062A6"/>
    <w:rsid w:val="00E06735"/>
    <w:rsid w:val="00E07FD7"/>
    <w:rsid w:val="00E106B0"/>
    <w:rsid w:val="00E12504"/>
    <w:rsid w:val="00E1312C"/>
    <w:rsid w:val="00E1354F"/>
    <w:rsid w:val="00E13858"/>
    <w:rsid w:val="00E24521"/>
    <w:rsid w:val="00E24E6B"/>
    <w:rsid w:val="00E2718A"/>
    <w:rsid w:val="00E31F55"/>
    <w:rsid w:val="00E324F3"/>
    <w:rsid w:val="00E32D30"/>
    <w:rsid w:val="00E405C9"/>
    <w:rsid w:val="00E43C96"/>
    <w:rsid w:val="00E64C8F"/>
    <w:rsid w:val="00E65EDE"/>
    <w:rsid w:val="00E70228"/>
    <w:rsid w:val="00E7035A"/>
    <w:rsid w:val="00E76BB4"/>
    <w:rsid w:val="00E76E8E"/>
    <w:rsid w:val="00E81362"/>
    <w:rsid w:val="00E82B2C"/>
    <w:rsid w:val="00E84217"/>
    <w:rsid w:val="00E84328"/>
    <w:rsid w:val="00E85E3A"/>
    <w:rsid w:val="00E8721B"/>
    <w:rsid w:val="00E9124C"/>
    <w:rsid w:val="00E913BF"/>
    <w:rsid w:val="00E95777"/>
    <w:rsid w:val="00E968FF"/>
    <w:rsid w:val="00E97BD7"/>
    <w:rsid w:val="00EA12CB"/>
    <w:rsid w:val="00EA1BC5"/>
    <w:rsid w:val="00EC2126"/>
    <w:rsid w:val="00EC6A7D"/>
    <w:rsid w:val="00ED0790"/>
    <w:rsid w:val="00EE19E9"/>
    <w:rsid w:val="00EE39FF"/>
    <w:rsid w:val="00EF4A3D"/>
    <w:rsid w:val="00EF4E3A"/>
    <w:rsid w:val="00F02B0C"/>
    <w:rsid w:val="00F0472F"/>
    <w:rsid w:val="00F04FE9"/>
    <w:rsid w:val="00F07531"/>
    <w:rsid w:val="00F1069A"/>
    <w:rsid w:val="00F114C6"/>
    <w:rsid w:val="00F24D47"/>
    <w:rsid w:val="00F27429"/>
    <w:rsid w:val="00F278FF"/>
    <w:rsid w:val="00F36B55"/>
    <w:rsid w:val="00F41F72"/>
    <w:rsid w:val="00F4739C"/>
    <w:rsid w:val="00F6397E"/>
    <w:rsid w:val="00F70C28"/>
    <w:rsid w:val="00F72F6B"/>
    <w:rsid w:val="00F760AA"/>
    <w:rsid w:val="00F81058"/>
    <w:rsid w:val="00F84604"/>
    <w:rsid w:val="00F861BF"/>
    <w:rsid w:val="00F86B22"/>
    <w:rsid w:val="00F918BB"/>
    <w:rsid w:val="00F91FB6"/>
    <w:rsid w:val="00F92359"/>
    <w:rsid w:val="00F96A13"/>
    <w:rsid w:val="00F97567"/>
    <w:rsid w:val="00FA5E74"/>
    <w:rsid w:val="00FB036A"/>
    <w:rsid w:val="00FB1B21"/>
    <w:rsid w:val="00FC7C05"/>
    <w:rsid w:val="00FD071B"/>
    <w:rsid w:val="00FD5B2F"/>
    <w:rsid w:val="00FD61E1"/>
    <w:rsid w:val="00FE2F84"/>
    <w:rsid w:val="00FF0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E99F96"/>
  <w15:chartTrackingRefBased/>
  <w15:docId w15:val="{8CB10F1B-6939-4D64-9089-0BC86338F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120" w:after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5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3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083C"/>
  </w:style>
  <w:style w:type="paragraph" w:styleId="Heading1">
    <w:name w:val="heading 1"/>
    <w:basedOn w:val="Normal"/>
    <w:next w:val="Normal"/>
    <w:link w:val="Heading1Char"/>
    <w:uiPriority w:val="4"/>
    <w:qFormat/>
    <w:rsid w:val="00EA1BC5"/>
    <w:pPr>
      <w:keepNext/>
      <w:keepLines/>
      <w:pBdr>
        <w:bottom w:val="single" w:sz="18" w:space="3" w:color="DBA387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202F3B" w:themeColor="text1"/>
      <w:sz w:val="46"/>
      <w:szCs w:val="32"/>
    </w:rPr>
  </w:style>
  <w:style w:type="paragraph" w:styleId="Heading2">
    <w:name w:val="heading 2"/>
    <w:basedOn w:val="Normal"/>
    <w:next w:val="Normal"/>
    <w:link w:val="Heading2Char"/>
    <w:uiPriority w:val="5"/>
    <w:qFormat/>
    <w:rsid w:val="00F36B55"/>
    <w:pPr>
      <w:keepNext/>
      <w:keepLines/>
      <w:spacing w:before="360" w:after="100" w:afterAutospacing="1"/>
      <w:outlineLvl w:val="1"/>
    </w:pPr>
    <w:rPr>
      <w:rFonts w:asciiTheme="majorHAnsi" w:eastAsiaTheme="majorEastAsia" w:hAnsiTheme="majorHAnsi" w:cstheme="majorBidi"/>
      <w:b/>
      <w:color w:val="BD866B"/>
      <w:sz w:val="38"/>
      <w:szCs w:val="26"/>
    </w:rPr>
  </w:style>
  <w:style w:type="paragraph" w:styleId="Heading3">
    <w:name w:val="heading 3"/>
    <w:basedOn w:val="Normal"/>
    <w:next w:val="Normal"/>
    <w:link w:val="Heading3Char"/>
    <w:uiPriority w:val="6"/>
    <w:qFormat/>
    <w:rsid w:val="00F36B55"/>
    <w:pPr>
      <w:keepNext/>
      <w:keepLines/>
      <w:spacing w:before="360" w:after="100" w:afterAutospacing="1"/>
      <w:outlineLvl w:val="2"/>
    </w:pPr>
    <w:rPr>
      <w:rFonts w:asciiTheme="majorHAnsi" w:eastAsiaTheme="majorEastAsia" w:hAnsiTheme="majorHAnsi" w:cstheme="majorBidi"/>
      <w:color w:val="202F3B" w:themeColor="text1"/>
      <w:sz w:val="30"/>
      <w:szCs w:val="40"/>
    </w:rPr>
  </w:style>
  <w:style w:type="paragraph" w:styleId="Heading4">
    <w:name w:val="heading 4"/>
    <w:basedOn w:val="Normal"/>
    <w:next w:val="Normal"/>
    <w:link w:val="Heading4Char"/>
    <w:uiPriority w:val="7"/>
    <w:qFormat/>
    <w:rsid w:val="00EA1BC5"/>
    <w:pPr>
      <w:keepNext/>
      <w:spacing w:before="180"/>
      <w:outlineLvl w:val="3"/>
    </w:pPr>
    <w:rPr>
      <w:b/>
      <w:bCs/>
      <w:color w:val="64727D"/>
      <w:sz w:val="26"/>
      <w:szCs w:val="24"/>
    </w:rPr>
  </w:style>
  <w:style w:type="paragraph" w:styleId="Heading5">
    <w:name w:val="heading 5"/>
    <w:basedOn w:val="Normal"/>
    <w:next w:val="Normal"/>
    <w:link w:val="Heading5Char"/>
    <w:uiPriority w:val="8"/>
    <w:qFormat/>
    <w:rsid w:val="00EA1BC5"/>
    <w:pPr>
      <w:keepNext/>
      <w:outlineLvl w:val="4"/>
    </w:pPr>
    <w:rPr>
      <w:b/>
      <w:bCs/>
      <w:color w:val="202F3B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4"/>
    <w:rsid w:val="00EA1BC5"/>
    <w:rPr>
      <w:rFonts w:asciiTheme="majorHAnsi" w:eastAsiaTheme="majorEastAsia" w:hAnsiTheme="majorHAnsi" w:cstheme="majorBidi"/>
      <w:b/>
      <w:color w:val="202F3B" w:themeColor="text1"/>
      <w:sz w:val="46"/>
      <w:szCs w:val="32"/>
    </w:rPr>
  </w:style>
  <w:style w:type="character" w:customStyle="1" w:styleId="Heading2Char">
    <w:name w:val="Heading 2 Char"/>
    <w:basedOn w:val="DefaultParagraphFont"/>
    <w:link w:val="Heading2"/>
    <w:uiPriority w:val="5"/>
    <w:rsid w:val="00F36B55"/>
    <w:rPr>
      <w:rFonts w:asciiTheme="majorHAnsi" w:eastAsiaTheme="majorEastAsia" w:hAnsiTheme="majorHAnsi" w:cstheme="majorBidi"/>
      <w:b/>
      <w:color w:val="BD866B"/>
      <w:sz w:val="38"/>
      <w:szCs w:val="26"/>
    </w:rPr>
  </w:style>
  <w:style w:type="character" w:customStyle="1" w:styleId="Heading3Char">
    <w:name w:val="Heading 3 Char"/>
    <w:basedOn w:val="DefaultParagraphFont"/>
    <w:link w:val="Heading3"/>
    <w:uiPriority w:val="6"/>
    <w:rsid w:val="00F36B55"/>
    <w:rPr>
      <w:rFonts w:asciiTheme="majorHAnsi" w:eastAsiaTheme="majorEastAsia" w:hAnsiTheme="majorHAnsi" w:cstheme="majorBidi"/>
      <w:color w:val="202F3B" w:themeColor="text1"/>
      <w:sz w:val="30"/>
      <w:szCs w:val="40"/>
    </w:rPr>
  </w:style>
  <w:style w:type="paragraph" w:styleId="ListParagraph">
    <w:name w:val="List Paragraph"/>
    <w:basedOn w:val="Normal"/>
    <w:link w:val="ListParagraphChar"/>
    <w:uiPriority w:val="34"/>
    <w:semiHidden/>
    <w:rsid w:val="00AA47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974D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C44ED"/>
    <w:rPr>
      <w:szCs w:val="21"/>
    </w:rPr>
  </w:style>
  <w:style w:type="paragraph" w:styleId="Footer">
    <w:name w:val="footer"/>
    <w:basedOn w:val="Normal"/>
    <w:link w:val="FooterChar"/>
    <w:uiPriority w:val="10"/>
    <w:semiHidden/>
    <w:rsid w:val="005A77F9"/>
    <w:pPr>
      <w:pBdr>
        <w:top w:val="single" w:sz="8" w:space="4" w:color="64727D"/>
      </w:pBdr>
      <w:tabs>
        <w:tab w:val="right" w:pos="10206"/>
        <w:tab w:val="right" w:pos="15139"/>
        <w:tab w:val="right" w:pos="22113"/>
      </w:tabs>
      <w:spacing w:before="0" w:after="80" w:line="240" w:lineRule="auto"/>
    </w:pPr>
    <w:rPr>
      <w:color w:val="64727D"/>
      <w:sz w:val="18"/>
    </w:rPr>
  </w:style>
  <w:style w:type="character" w:customStyle="1" w:styleId="FooterChar">
    <w:name w:val="Footer Char"/>
    <w:basedOn w:val="DefaultParagraphFont"/>
    <w:link w:val="Footer"/>
    <w:uiPriority w:val="10"/>
    <w:semiHidden/>
    <w:rsid w:val="005A77F9"/>
    <w:rPr>
      <w:color w:val="64727D"/>
      <w:sz w:val="18"/>
    </w:rPr>
  </w:style>
  <w:style w:type="table" w:styleId="TableGrid">
    <w:name w:val="Table Grid"/>
    <w:basedOn w:val="TableNormal"/>
    <w:uiPriority w:val="39"/>
    <w:rsid w:val="0030361F"/>
    <w:pPr>
      <w:spacing w:before="100" w:beforeAutospacing="1" w:after="100" w:afterAutospacing="1" w:line="240" w:lineRule="auto"/>
    </w:pPr>
    <w:tblPr>
      <w:tblBorders>
        <w:top w:val="single" w:sz="4" w:space="0" w:color="F0F0ED" w:themeColor="background1"/>
        <w:left w:val="single" w:sz="4" w:space="0" w:color="F0F0ED" w:themeColor="background1"/>
        <w:bottom w:val="single" w:sz="4" w:space="0" w:color="F0F0ED" w:themeColor="background1"/>
        <w:right w:val="single" w:sz="4" w:space="0" w:color="F0F0ED" w:themeColor="background1"/>
        <w:insideH w:val="single" w:sz="4" w:space="0" w:color="F0F0ED" w:themeColor="background1"/>
        <w:insideV w:val="single" w:sz="4" w:space="0" w:color="F0F0ED" w:themeColor="background1"/>
      </w:tblBorders>
    </w:tblPr>
    <w:tblStylePr w:type="firstRow">
      <w:rPr>
        <w:b/>
      </w:rPr>
      <w:tblPr/>
      <w:tcPr>
        <w:shd w:val="clear" w:color="auto" w:fill="F0F0ED" w:themeFill="background1"/>
      </w:tcPr>
    </w:tblStylePr>
  </w:style>
  <w:style w:type="paragraph" w:styleId="Title">
    <w:name w:val="Title"/>
    <w:basedOn w:val="Normal"/>
    <w:next w:val="Normal"/>
    <w:link w:val="TitleChar"/>
    <w:uiPriority w:val="10"/>
    <w:semiHidden/>
    <w:rsid w:val="003F7339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C44ED"/>
    <w:rPr>
      <w:rFonts w:eastAsiaTheme="majorEastAsia" w:cstheme="majorBidi"/>
      <w:spacing w:val="-10"/>
      <w:kern w:val="28"/>
      <w:sz w:val="40"/>
      <w:szCs w:val="56"/>
    </w:rPr>
  </w:style>
  <w:style w:type="character" w:styleId="PlaceholderText">
    <w:name w:val="Placeholder Text"/>
    <w:basedOn w:val="DefaultParagraphFont"/>
    <w:uiPriority w:val="99"/>
    <w:semiHidden/>
    <w:rsid w:val="008D0073"/>
    <w:rPr>
      <w:color w:val="808080"/>
    </w:rPr>
  </w:style>
  <w:style w:type="table" w:styleId="GridTable1Light-Accent1">
    <w:name w:val="Grid Table 1 Light Accent 1"/>
    <w:basedOn w:val="TableNormal"/>
    <w:uiPriority w:val="46"/>
    <w:rsid w:val="00A83F12"/>
    <w:pPr>
      <w:spacing w:after="0" w:line="240" w:lineRule="auto"/>
    </w:pPr>
    <w:tblPr>
      <w:tblStyleRowBandSize w:val="1"/>
      <w:tblStyleColBandSize w:val="1"/>
      <w:tblBorders>
        <w:top w:val="single" w:sz="4" w:space="0" w:color="F0DACE" w:themeColor="accent1" w:themeTint="66"/>
        <w:left w:val="single" w:sz="4" w:space="0" w:color="F0DACE" w:themeColor="accent1" w:themeTint="66"/>
        <w:bottom w:val="single" w:sz="4" w:space="0" w:color="F0DACE" w:themeColor="accent1" w:themeTint="66"/>
        <w:right w:val="single" w:sz="4" w:space="0" w:color="F0DACE" w:themeColor="accent1" w:themeTint="66"/>
        <w:insideH w:val="single" w:sz="4" w:space="0" w:color="F0DACE" w:themeColor="accent1" w:themeTint="66"/>
        <w:insideV w:val="single" w:sz="4" w:space="0" w:color="F0DAC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C7B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C7B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oSpacingChar">
    <w:name w:val="No Spacing Char"/>
    <w:basedOn w:val="DefaultParagraphFont"/>
    <w:link w:val="NoSpacing"/>
    <w:uiPriority w:val="14"/>
    <w:semiHidden/>
    <w:rsid w:val="00EA1BC5"/>
    <w:rPr>
      <w:rFonts w:eastAsiaTheme="minorEastAsia"/>
      <w:lang w:val="en-US" w:eastAsia="zh-CN"/>
    </w:rPr>
  </w:style>
  <w:style w:type="paragraph" w:customStyle="1" w:styleId="Bulletlist">
    <w:name w:val="Bullet list"/>
    <w:basedOn w:val="Normal"/>
    <w:link w:val="BulletlistChar"/>
    <w:uiPriority w:val="2"/>
    <w:semiHidden/>
    <w:qFormat/>
    <w:rsid w:val="00EA1BC5"/>
    <w:pPr>
      <w:numPr>
        <w:numId w:val="33"/>
      </w:numPr>
      <w:tabs>
        <w:tab w:val="num" w:pos="360"/>
      </w:tabs>
      <w:contextualSpacing/>
    </w:pPr>
    <w:rPr>
      <w:szCs w:val="21"/>
    </w:rPr>
  </w:style>
  <w:style w:type="paragraph" w:customStyle="1" w:styleId="Bulletlist2">
    <w:name w:val="Bullet list 2"/>
    <w:basedOn w:val="Bulletlist"/>
    <w:link w:val="Bulletlist2Char"/>
    <w:uiPriority w:val="2"/>
    <w:semiHidden/>
    <w:qFormat/>
    <w:rsid w:val="00EA1BC5"/>
    <w:pPr>
      <w:numPr>
        <w:numId w:val="34"/>
      </w:numPr>
      <w:tabs>
        <w:tab w:val="num" w:pos="360"/>
      </w:tabs>
    </w:pPr>
  </w:style>
  <w:style w:type="character" w:customStyle="1" w:styleId="ListParagraphChar">
    <w:name w:val="List Paragraph Char"/>
    <w:basedOn w:val="DefaultParagraphFont"/>
    <w:link w:val="ListParagraph"/>
    <w:uiPriority w:val="34"/>
    <w:semiHidden/>
    <w:rsid w:val="005C44ED"/>
    <w:rPr>
      <w:szCs w:val="21"/>
    </w:rPr>
  </w:style>
  <w:style w:type="character" w:customStyle="1" w:styleId="BulletlistChar">
    <w:name w:val="Bullet list Char"/>
    <w:basedOn w:val="ListParagraphChar"/>
    <w:link w:val="Bulletlist"/>
    <w:uiPriority w:val="2"/>
    <w:semiHidden/>
    <w:rsid w:val="00EA1BC5"/>
    <w:rPr>
      <w:szCs w:val="21"/>
    </w:rPr>
  </w:style>
  <w:style w:type="paragraph" w:customStyle="1" w:styleId="Bulletlist3">
    <w:name w:val="Bullet list 3"/>
    <w:basedOn w:val="Bulletlist2"/>
    <w:link w:val="Bulletlist3Char"/>
    <w:uiPriority w:val="2"/>
    <w:semiHidden/>
    <w:qFormat/>
    <w:rsid w:val="00EA1BC5"/>
    <w:pPr>
      <w:numPr>
        <w:numId w:val="35"/>
      </w:numPr>
      <w:tabs>
        <w:tab w:val="num" w:pos="360"/>
      </w:tabs>
    </w:pPr>
  </w:style>
  <w:style w:type="character" w:customStyle="1" w:styleId="Bulletlist2Char">
    <w:name w:val="Bullet list 2 Char"/>
    <w:basedOn w:val="BulletlistChar"/>
    <w:link w:val="Bulletlist2"/>
    <w:uiPriority w:val="2"/>
    <w:semiHidden/>
    <w:rsid w:val="00EA1BC5"/>
    <w:rPr>
      <w:szCs w:val="21"/>
    </w:rPr>
  </w:style>
  <w:style w:type="paragraph" w:customStyle="1" w:styleId="Numberedlist">
    <w:name w:val="Numbered list"/>
    <w:basedOn w:val="ListParagraph"/>
    <w:link w:val="NumberedlistChar"/>
    <w:uiPriority w:val="2"/>
    <w:semiHidden/>
    <w:qFormat/>
    <w:rsid w:val="00EA1BC5"/>
    <w:pPr>
      <w:numPr>
        <w:numId w:val="37"/>
      </w:numPr>
    </w:pPr>
    <w:rPr>
      <w:szCs w:val="21"/>
    </w:rPr>
  </w:style>
  <w:style w:type="character" w:customStyle="1" w:styleId="Bulletlist3Char">
    <w:name w:val="Bullet list 3 Char"/>
    <w:basedOn w:val="Bulletlist2Char"/>
    <w:link w:val="Bulletlist3"/>
    <w:uiPriority w:val="2"/>
    <w:semiHidden/>
    <w:rsid w:val="00EA1BC5"/>
    <w:rPr>
      <w:szCs w:val="21"/>
    </w:rPr>
  </w:style>
  <w:style w:type="paragraph" w:customStyle="1" w:styleId="Numberedlist2">
    <w:name w:val="Numbered list 2"/>
    <w:basedOn w:val="Numberedlist"/>
    <w:link w:val="Numberedlist2Char"/>
    <w:uiPriority w:val="2"/>
    <w:semiHidden/>
    <w:qFormat/>
    <w:rsid w:val="00EA1BC5"/>
    <w:pPr>
      <w:numPr>
        <w:ilvl w:val="1"/>
      </w:numPr>
    </w:pPr>
  </w:style>
  <w:style w:type="character" w:customStyle="1" w:styleId="NumberedlistChar">
    <w:name w:val="Numbered list Char"/>
    <w:basedOn w:val="ListParagraphChar"/>
    <w:link w:val="Numberedlist"/>
    <w:uiPriority w:val="2"/>
    <w:semiHidden/>
    <w:rsid w:val="00EA1BC5"/>
    <w:rPr>
      <w:szCs w:val="21"/>
    </w:rPr>
  </w:style>
  <w:style w:type="paragraph" w:customStyle="1" w:styleId="Numberedlist3">
    <w:name w:val="Numbered list 3"/>
    <w:basedOn w:val="Numberedlist"/>
    <w:link w:val="Numberedlist3Char"/>
    <w:uiPriority w:val="2"/>
    <w:semiHidden/>
    <w:qFormat/>
    <w:rsid w:val="00EA1BC5"/>
    <w:pPr>
      <w:numPr>
        <w:numId w:val="38"/>
      </w:numPr>
    </w:pPr>
  </w:style>
  <w:style w:type="character" w:customStyle="1" w:styleId="Numberedlist2Char">
    <w:name w:val="Numbered list 2 Char"/>
    <w:basedOn w:val="ListParagraphChar"/>
    <w:link w:val="Numberedlist2"/>
    <w:uiPriority w:val="2"/>
    <w:semiHidden/>
    <w:rsid w:val="00EA1BC5"/>
    <w:rPr>
      <w:szCs w:val="21"/>
    </w:rPr>
  </w:style>
  <w:style w:type="table" w:styleId="PlainTable5">
    <w:name w:val="Plain Table 5"/>
    <w:basedOn w:val="TableNormal"/>
    <w:uiPriority w:val="45"/>
    <w:rsid w:val="00481DC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699B5" w:themeColor="text1" w:themeTint="80"/>
        </w:tcBorders>
        <w:shd w:val="clear" w:color="auto" w:fill="F0F0ED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699B5" w:themeColor="text1" w:themeTint="80"/>
        </w:tcBorders>
        <w:shd w:val="clear" w:color="auto" w:fill="F0F0ED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699B5" w:themeColor="text1" w:themeTint="80"/>
        </w:tcBorders>
        <w:shd w:val="clear" w:color="auto" w:fill="F0F0ED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699B5" w:themeColor="text1" w:themeTint="80"/>
        </w:tcBorders>
        <w:shd w:val="clear" w:color="auto" w:fill="F0F0ED" w:themeFill="background1"/>
      </w:tcPr>
    </w:tblStylePr>
    <w:tblStylePr w:type="band1Vert">
      <w:tblPr/>
      <w:tcPr>
        <w:shd w:val="clear" w:color="auto" w:fill="E5E5DF" w:themeFill="background1" w:themeFillShade="F2"/>
      </w:tcPr>
    </w:tblStylePr>
    <w:tblStylePr w:type="band1Horz">
      <w:tblPr/>
      <w:tcPr>
        <w:shd w:val="clear" w:color="auto" w:fill="E5E5DF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umberedlist3Char">
    <w:name w:val="Numbered list 3 Char"/>
    <w:basedOn w:val="Numberedlist2Char"/>
    <w:link w:val="Numberedlist3"/>
    <w:uiPriority w:val="2"/>
    <w:semiHidden/>
    <w:rsid w:val="00EA1BC5"/>
    <w:rPr>
      <w:szCs w:val="21"/>
    </w:rPr>
  </w:style>
  <w:style w:type="table" w:customStyle="1" w:styleId="2DITTable2">
    <w:name w:val="2 DIT Table 2"/>
    <w:basedOn w:val="TableNormal"/>
    <w:uiPriority w:val="99"/>
    <w:rsid w:val="005A77F9"/>
    <w:pPr>
      <w:spacing w:before="100" w:beforeAutospacing="1" w:after="100" w:afterAutospacing="1" w:line="264" w:lineRule="auto"/>
    </w:pPr>
    <w:tblPr>
      <w:tblStyleRowBandSize w:val="1"/>
      <w:tblStyleColBandSize w:val="1"/>
      <w:tblBorders>
        <w:insideH w:val="single" w:sz="12" w:space="0" w:color="DADAD3" w:themeColor="background1" w:themeShade="E6"/>
      </w:tblBorders>
    </w:tblPr>
    <w:tblStylePr w:type="firstRow">
      <w:rPr>
        <w:b/>
      </w:rPr>
      <w:tblPr/>
      <w:trPr>
        <w:tblHeader/>
      </w:trPr>
      <w:tcPr>
        <w:tcBorders>
          <w:top w:val="nil"/>
          <w:left w:val="nil"/>
          <w:bottom w:val="single" w:sz="12" w:space="0" w:color="DBA387" w:themeColor="accen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2"/>
      </w:tcPr>
    </w:tblStylePr>
    <w:tblStylePr w:type="lastRow">
      <w:rPr>
        <w:b/>
      </w:rPr>
      <w:tblPr/>
      <w:tcPr>
        <w:tcBorders>
          <w:top w:val="single" w:sz="12" w:space="0" w:color="DBA387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2"/>
      </w:tcPr>
    </w:tblStylePr>
    <w:tblStylePr w:type="firstCol">
      <w:rPr>
        <w:b/>
      </w:rPr>
    </w:tblStylePr>
    <w:tblStylePr w:type="lastCol">
      <w:rPr>
        <w:b/>
      </w:rPr>
    </w:tblStylePr>
    <w:tblStylePr w:type="band2Vert">
      <w:tblPr/>
      <w:tcPr>
        <w:shd w:val="clear" w:color="auto" w:fill="F8F8F6"/>
      </w:tcPr>
    </w:tblStylePr>
    <w:tblStylePr w:type="band2Horz">
      <w:tblPr/>
      <w:tcPr>
        <w:shd w:val="clear" w:color="auto" w:fill="F8F8F6"/>
      </w:tcPr>
    </w:tblStylePr>
  </w:style>
  <w:style w:type="paragraph" w:styleId="NoSpacing">
    <w:name w:val="No Spacing"/>
    <w:link w:val="NoSpacingChar"/>
    <w:uiPriority w:val="14"/>
    <w:semiHidden/>
    <w:qFormat/>
    <w:rsid w:val="00EA1BC5"/>
    <w:pPr>
      <w:spacing w:after="0" w:line="240" w:lineRule="auto"/>
    </w:pPr>
    <w:rPr>
      <w:rFonts w:eastAsiaTheme="minorEastAsia"/>
      <w:lang w:val="en-US" w:eastAsia="zh-CN"/>
    </w:rPr>
  </w:style>
  <w:style w:type="character" w:styleId="Hyperlink">
    <w:name w:val="Hyperlink"/>
    <w:basedOn w:val="DefaultParagraphFont"/>
    <w:uiPriority w:val="99"/>
    <w:rsid w:val="005A1DFD"/>
    <w:rPr>
      <w:rFonts w:ascii="Arial" w:hAnsi="Arial"/>
      <w:color w:val="3770A0" w:themeColor="hyperlink"/>
      <w:sz w:val="22"/>
      <w:u w:val="single"/>
    </w:rPr>
  </w:style>
  <w:style w:type="paragraph" w:styleId="TOCHeading">
    <w:name w:val="TOC Heading"/>
    <w:basedOn w:val="Heading1"/>
    <w:next w:val="Normal"/>
    <w:uiPriority w:val="38"/>
    <w:semiHidden/>
    <w:rsid w:val="001844B5"/>
    <w:pPr>
      <w:outlineLvl w:val="9"/>
    </w:pPr>
    <w:rPr>
      <w:b w:val="0"/>
      <w:lang w:val="en-US"/>
    </w:rPr>
  </w:style>
  <w:style w:type="table" w:styleId="GridTable5Dark-Accent2">
    <w:name w:val="Grid Table 5 Dark Accent 2"/>
    <w:basedOn w:val="TableNormal"/>
    <w:uiPriority w:val="50"/>
    <w:rsid w:val="00D952BE"/>
    <w:pPr>
      <w:spacing w:after="0" w:line="240" w:lineRule="auto"/>
    </w:pPr>
    <w:tblPr>
      <w:tblStyleRowBandSize w:val="1"/>
      <w:tblStyleColBandSize w:val="1"/>
      <w:tblBorders>
        <w:top w:val="single" w:sz="4" w:space="0" w:color="F0F0ED" w:themeColor="background1"/>
        <w:left w:val="single" w:sz="4" w:space="0" w:color="F0F0ED" w:themeColor="background1"/>
        <w:bottom w:val="single" w:sz="4" w:space="0" w:color="F0F0ED" w:themeColor="background1"/>
        <w:right w:val="single" w:sz="4" w:space="0" w:color="F0F0ED" w:themeColor="background1"/>
        <w:insideH w:val="single" w:sz="4" w:space="0" w:color="F0F0ED" w:themeColor="background1"/>
        <w:insideV w:val="single" w:sz="4" w:space="0" w:color="F0F0ED" w:themeColor="background1"/>
      </w:tblBorders>
    </w:tblPr>
    <w:tcPr>
      <w:shd w:val="clear" w:color="auto" w:fill="FEF7F3" w:themeFill="accent2" w:themeFillTint="33"/>
    </w:tcPr>
    <w:tblStylePr w:type="firstRow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left w:val="single" w:sz="4" w:space="0" w:color="F0F0ED" w:themeColor="background1"/>
          <w:right w:val="single" w:sz="4" w:space="0" w:color="F0F0ED" w:themeColor="background1"/>
          <w:insideH w:val="nil"/>
          <w:insideV w:val="nil"/>
        </w:tcBorders>
        <w:shd w:val="clear" w:color="auto" w:fill="FCDBC9" w:themeFill="accent2"/>
      </w:tcPr>
    </w:tblStylePr>
    <w:tblStylePr w:type="lastRow">
      <w:rPr>
        <w:b/>
        <w:bCs/>
        <w:color w:val="F0F0ED" w:themeColor="background1"/>
      </w:rPr>
      <w:tblPr/>
      <w:tcPr>
        <w:tcBorders>
          <w:left w:val="single" w:sz="4" w:space="0" w:color="F0F0ED" w:themeColor="background1"/>
          <w:bottom w:val="single" w:sz="4" w:space="0" w:color="F0F0ED" w:themeColor="background1"/>
          <w:right w:val="single" w:sz="4" w:space="0" w:color="F0F0ED" w:themeColor="background1"/>
          <w:insideH w:val="nil"/>
          <w:insideV w:val="nil"/>
        </w:tcBorders>
        <w:shd w:val="clear" w:color="auto" w:fill="FCDBC9" w:themeFill="accent2"/>
      </w:tcPr>
    </w:tblStylePr>
    <w:tblStylePr w:type="firstCol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left w:val="single" w:sz="4" w:space="0" w:color="F0F0ED" w:themeColor="background1"/>
          <w:bottom w:val="single" w:sz="4" w:space="0" w:color="F0F0ED" w:themeColor="background1"/>
          <w:insideV w:val="nil"/>
        </w:tcBorders>
        <w:shd w:val="clear" w:color="auto" w:fill="FCDBC9" w:themeFill="accent2"/>
      </w:tcPr>
    </w:tblStylePr>
    <w:tblStylePr w:type="lastCol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bottom w:val="single" w:sz="4" w:space="0" w:color="F0F0ED" w:themeColor="background1"/>
          <w:right w:val="single" w:sz="4" w:space="0" w:color="F0F0ED" w:themeColor="background1"/>
          <w:insideV w:val="nil"/>
        </w:tcBorders>
        <w:shd w:val="clear" w:color="auto" w:fill="FCDBC9" w:themeFill="accent2"/>
      </w:tcPr>
    </w:tblStylePr>
    <w:tblStylePr w:type="band1Vert">
      <w:tblPr/>
      <w:tcPr>
        <w:shd w:val="clear" w:color="auto" w:fill="FDF0E9" w:themeFill="accent2" w:themeFillTint="66"/>
      </w:tcPr>
    </w:tblStylePr>
    <w:tblStylePr w:type="band1Horz">
      <w:tblPr/>
      <w:tcPr>
        <w:shd w:val="clear" w:color="auto" w:fill="FDF0E9" w:themeFill="accent2" w:themeFillTint="66"/>
      </w:tcPr>
    </w:tblStylePr>
  </w:style>
  <w:style w:type="table" w:styleId="GridTable5Dark-Accent1">
    <w:name w:val="Grid Table 5 Dark Accent 1"/>
    <w:basedOn w:val="TableNormal"/>
    <w:uiPriority w:val="50"/>
    <w:rsid w:val="00D952BE"/>
    <w:pPr>
      <w:spacing w:after="0" w:line="240" w:lineRule="auto"/>
    </w:pPr>
    <w:tblPr>
      <w:tblStyleRowBandSize w:val="1"/>
      <w:tblStyleColBandSize w:val="1"/>
      <w:tblBorders>
        <w:top w:val="single" w:sz="4" w:space="0" w:color="F0F0ED" w:themeColor="background1"/>
        <w:left w:val="single" w:sz="4" w:space="0" w:color="F0F0ED" w:themeColor="background1"/>
        <w:bottom w:val="single" w:sz="4" w:space="0" w:color="F0F0ED" w:themeColor="background1"/>
        <w:right w:val="single" w:sz="4" w:space="0" w:color="F0F0ED" w:themeColor="background1"/>
        <w:insideH w:val="single" w:sz="4" w:space="0" w:color="F0F0ED" w:themeColor="background1"/>
        <w:insideV w:val="single" w:sz="4" w:space="0" w:color="F0F0ED" w:themeColor="background1"/>
      </w:tblBorders>
    </w:tblPr>
    <w:tcPr>
      <w:shd w:val="clear" w:color="auto" w:fill="F7ECE6" w:themeFill="accent1" w:themeFillTint="33"/>
    </w:tcPr>
    <w:tblStylePr w:type="firstRow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left w:val="single" w:sz="4" w:space="0" w:color="F0F0ED" w:themeColor="background1"/>
          <w:right w:val="single" w:sz="4" w:space="0" w:color="F0F0ED" w:themeColor="background1"/>
          <w:insideH w:val="nil"/>
          <w:insideV w:val="nil"/>
        </w:tcBorders>
        <w:shd w:val="clear" w:color="auto" w:fill="DBA387" w:themeFill="accent1"/>
      </w:tcPr>
    </w:tblStylePr>
    <w:tblStylePr w:type="lastRow">
      <w:rPr>
        <w:b/>
        <w:bCs/>
        <w:color w:val="F0F0ED" w:themeColor="background1"/>
      </w:rPr>
      <w:tblPr/>
      <w:tcPr>
        <w:tcBorders>
          <w:left w:val="single" w:sz="4" w:space="0" w:color="F0F0ED" w:themeColor="background1"/>
          <w:bottom w:val="single" w:sz="4" w:space="0" w:color="F0F0ED" w:themeColor="background1"/>
          <w:right w:val="single" w:sz="4" w:space="0" w:color="F0F0ED" w:themeColor="background1"/>
          <w:insideH w:val="nil"/>
          <w:insideV w:val="nil"/>
        </w:tcBorders>
        <w:shd w:val="clear" w:color="auto" w:fill="DBA387" w:themeFill="accent1"/>
      </w:tcPr>
    </w:tblStylePr>
    <w:tblStylePr w:type="firstCol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left w:val="single" w:sz="4" w:space="0" w:color="F0F0ED" w:themeColor="background1"/>
          <w:bottom w:val="single" w:sz="4" w:space="0" w:color="F0F0ED" w:themeColor="background1"/>
          <w:insideV w:val="nil"/>
        </w:tcBorders>
        <w:shd w:val="clear" w:color="auto" w:fill="DBA387" w:themeFill="accent1"/>
      </w:tcPr>
    </w:tblStylePr>
    <w:tblStylePr w:type="lastCol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bottom w:val="single" w:sz="4" w:space="0" w:color="F0F0ED" w:themeColor="background1"/>
          <w:right w:val="single" w:sz="4" w:space="0" w:color="F0F0ED" w:themeColor="background1"/>
          <w:insideV w:val="nil"/>
        </w:tcBorders>
        <w:shd w:val="clear" w:color="auto" w:fill="DBA387" w:themeFill="accent1"/>
      </w:tcPr>
    </w:tblStylePr>
    <w:tblStylePr w:type="band1Vert">
      <w:tblPr/>
      <w:tcPr>
        <w:shd w:val="clear" w:color="auto" w:fill="F0DACE" w:themeFill="accent1" w:themeFillTint="66"/>
      </w:tcPr>
    </w:tblStylePr>
    <w:tblStylePr w:type="band1Horz">
      <w:tblPr/>
      <w:tcPr>
        <w:shd w:val="clear" w:color="auto" w:fill="F0DACE" w:themeFill="accent1" w:themeFillTint="66"/>
      </w:tcPr>
    </w:tblStylePr>
  </w:style>
  <w:style w:type="table" w:styleId="GridTable4-Accent2">
    <w:name w:val="Grid Table 4 Accent 2"/>
    <w:basedOn w:val="TableNormal"/>
    <w:uiPriority w:val="49"/>
    <w:rsid w:val="00D952BE"/>
    <w:pPr>
      <w:spacing w:after="0" w:line="240" w:lineRule="auto"/>
    </w:pPr>
    <w:tblPr>
      <w:tblStyleRowBandSize w:val="1"/>
      <w:tblStyleColBandSize w:val="1"/>
      <w:tblBorders>
        <w:top w:val="single" w:sz="4" w:space="0" w:color="FDE9DE" w:themeColor="accent2" w:themeTint="99"/>
        <w:left w:val="single" w:sz="4" w:space="0" w:color="FDE9DE" w:themeColor="accent2" w:themeTint="99"/>
        <w:bottom w:val="single" w:sz="4" w:space="0" w:color="FDE9DE" w:themeColor="accent2" w:themeTint="99"/>
        <w:right w:val="single" w:sz="4" w:space="0" w:color="FDE9DE" w:themeColor="accent2" w:themeTint="99"/>
        <w:insideH w:val="single" w:sz="4" w:space="0" w:color="FDE9DE" w:themeColor="accent2" w:themeTint="99"/>
        <w:insideV w:val="single" w:sz="4" w:space="0" w:color="FDE9DE" w:themeColor="accent2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FCDBC9" w:themeColor="accent2"/>
          <w:left w:val="single" w:sz="4" w:space="0" w:color="FCDBC9" w:themeColor="accent2"/>
          <w:bottom w:val="single" w:sz="4" w:space="0" w:color="FCDBC9" w:themeColor="accent2"/>
          <w:right w:val="single" w:sz="4" w:space="0" w:color="FCDBC9" w:themeColor="accent2"/>
          <w:insideH w:val="nil"/>
          <w:insideV w:val="nil"/>
        </w:tcBorders>
        <w:shd w:val="clear" w:color="auto" w:fill="FCDBC9" w:themeFill="accent2"/>
      </w:tcPr>
    </w:tblStylePr>
    <w:tblStylePr w:type="lastRow">
      <w:rPr>
        <w:b/>
        <w:bCs/>
      </w:rPr>
      <w:tblPr/>
      <w:tcPr>
        <w:tcBorders>
          <w:top w:val="double" w:sz="4" w:space="0" w:color="FCDBC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F3" w:themeFill="accent2" w:themeFillTint="33"/>
      </w:tcPr>
    </w:tblStylePr>
    <w:tblStylePr w:type="band1Horz">
      <w:tblPr/>
      <w:tcPr>
        <w:shd w:val="clear" w:color="auto" w:fill="FEF7F3" w:themeFill="accent2" w:themeFillTint="33"/>
      </w:tcPr>
    </w:tblStylePr>
  </w:style>
  <w:style w:type="table" w:styleId="GridTable4-Accent1">
    <w:name w:val="Grid Table 4 Accent 1"/>
    <w:basedOn w:val="TableNormal"/>
    <w:uiPriority w:val="49"/>
    <w:rsid w:val="00D952BE"/>
    <w:pPr>
      <w:spacing w:after="0" w:line="240" w:lineRule="auto"/>
    </w:pPr>
    <w:tblPr>
      <w:tblStyleRowBandSize w:val="1"/>
      <w:tblStyleColBandSize w:val="1"/>
      <w:tblBorders>
        <w:top w:val="single" w:sz="4" w:space="0" w:color="E9C7B6" w:themeColor="accent1" w:themeTint="99"/>
        <w:left w:val="single" w:sz="4" w:space="0" w:color="E9C7B6" w:themeColor="accent1" w:themeTint="99"/>
        <w:bottom w:val="single" w:sz="4" w:space="0" w:color="E9C7B6" w:themeColor="accent1" w:themeTint="99"/>
        <w:right w:val="single" w:sz="4" w:space="0" w:color="E9C7B6" w:themeColor="accent1" w:themeTint="99"/>
        <w:insideH w:val="single" w:sz="4" w:space="0" w:color="E9C7B6" w:themeColor="accent1" w:themeTint="99"/>
        <w:insideV w:val="single" w:sz="4" w:space="0" w:color="E9C7B6" w:themeColor="accent1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DBA387" w:themeColor="accent1"/>
          <w:left w:val="single" w:sz="4" w:space="0" w:color="DBA387" w:themeColor="accent1"/>
          <w:bottom w:val="single" w:sz="4" w:space="0" w:color="DBA387" w:themeColor="accent1"/>
          <w:right w:val="single" w:sz="4" w:space="0" w:color="DBA387" w:themeColor="accent1"/>
          <w:insideH w:val="nil"/>
          <w:insideV w:val="nil"/>
        </w:tcBorders>
        <w:shd w:val="clear" w:color="auto" w:fill="DBA387" w:themeFill="accent1"/>
      </w:tcPr>
    </w:tblStylePr>
    <w:tblStylePr w:type="lastRow">
      <w:rPr>
        <w:b/>
        <w:bCs/>
      </w:rPr>
      <w:tblPr/>
      <w:tcPr>
        <w:tcBorders>
          <w:top w:val="double" w:sz="4" w:space="0" w:color="DBA38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CE6" w:themeFill="accent1" w:themeFillTint="33"/>
      </w:tcPr>
    </w:tblStylePr>
    <w:tblStylePr w:type="band1Horz">
      <w:tblPr/>
      <w:tcPr>
        <w:shd w:val="clear" w:color="auto" w:fill="F7ECE6" w:themeFill="accent1" w:themeFillTint="33"/>
      </w:tcPr>
    </w:tblStylePr>
  </w:style>
  <w:style w:type="table" w:styleId="GridTable7Colorful">
    <w:name w:val="Grid Table 7 Colorful"/>
    <w:basedOn w:val="TableNormal"/>
    <w:uiPriority w:val="52"/>
    <w:rsid w:val="00617CB6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left w:val="single" w:sz="4" w:space="0" w:color="5B85A6" w:themeColor="text1" w:themeTint="99"/>
        <w:bottom w:val="single" w:sz="4" w:space="0" w:color="5B85A6" w:themeColor="text1" w:themeTint="99"/>
        <w:right w:val="single" w:sz="4" w:space="0" w:color="5B85A6" w:themeColor="text1" w:themeTint="99"/>
        <w:insideH w:val="single" w:sz="4" w:space="0" w:color="5B85A6" w:themeColor="text1" w:themeTint="99"/>
        <w:insideV w:val="single" w:sz="4" w:space="0" w:color="5B85A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0F0ED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  <w:tblStylePr w:type="neCell">
      <w:tblPr/>
      <w:tcPr>
        <w:tcBorders>
          <w:bottom w:val="single" w:sz="4" w:space="0" w:color="5B85A6" w:themeColor="text1" w:themeTint="99"/>
        </w:tcBorders>
      </w:tcPr>
    </w:tblStylePr>
    <w:tblStylePr w:type="nwCell">
      <w:tblPr/>
      <w:tcPr>
        <w:tcBorders>
          <w:bottom w:val="single" w:sz="4" w:space="0" w:color="5B85A6" w:themeColor="text1" w:themeTint="99"/>
        </w:tcBorders>
      </w:tcPr>
    </w:tblStylePr>
    <w:tblStylePr w:type="seCell">
      <w:tblPr/>
      <w:tcPr>
        <w:tcBorders>
          <w:top w:val="single" w:sz="4" w:space="0" w:color="5B85A6" w:themeColor="text1" w:themeTint="99"/>
        </w:tcBorders>
      </w:tcPr>
    </w:tblStylePr>
    <w:tblStylePr w:type="swCell">
      <w:tblPr/>
      <w:tcPr>
        <w:tcBorders>
          <w:top w:val="single" w:sz="4" w:space="0" w:color="5B85A6" w:themeColor="text1" w:themeTint="99"/>
        </w:tcBorders>
      </w:tcPr>
    </w:tblStylePr>
  </w:style>
  <w:style w:type="table" w:styleId="ListTable1Light">
    <w:name w:val="List Table 1 Light"/>
    <w:basedOn w:val="TableNormal"/>
    <w:uiPriority w:val="46"/>
    <w:rsid w:val="00617CB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B85A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B85A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table" w:styleId="ListTable2">
    <w:name w:val="List Table 2"/>
    <w:basedOn w:val="TableNormal"/>
    <w:uiPriority w:val="47"/>
    <w:rsid w:val="00617CB6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bottom w:val="single" w:sz="4" w:space="0" w:color="5B85A6" w:themeColor="text1" w:themeTint="99"/>
        <w:insideH w:val="single" w:sz="4" w:space="0" w:color="5B85A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17CB6"/>
    <w:pPr>
      <w:spacing w:after="0" w:line="240" w:lineRule="auto"/>
    </w:pPr>
    <w:rPr>
      <w:color w:val="F6935D" w:themeColor="accent2" w:themeShade="BF"/>
    </w:rPr>
    <w:tblPr>
      <w:tblStyleRowBandSize w:val="1"/>
      <w:tblStyleColBandSize w:val="1"/>
      <w:tblBorders>
        <w:top w:val="single" w:sz="4" w:space="0" w:color="FCDBC9" w:themeColor="accent2"/>
        <w:bottom w:val="single" w:sz="4" w:space="0" w:color="FCDBC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CDBC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CDBC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F3" w:themeFill="accent2" w:themeFillTint="33"/>
      </w:tcPr>
    </w:tblStylePr>
    <w:tblStylePr w:type="band1Horz">
      <w:tblPr/>
      <w:tcPr>
        <w:shd w:val="clear" w:color="auto" w:fill="FEF7F3" w:themeFill="accent2" w:themeFillTint="33"/>
      </w:tcPr>
    </w:tblStylePr>
  </w:style>
  <w:style w:type="table" w:styleId="ListTable6Colorful">
    <w:name w:val="List Table 6 Colorful"/>
    <w:basedOn w:val="TableNormal"/>
    <w:uiPriority w:val="51"/>
    <w:rsid w:val="00617CB6"/>
    <w:pPr>
      <w:spacing w:after="0" w:line="240" w:lineRule="auto"/>
    </w:pPr>
    <w:tblPr>
      <w:tblStyleRowBandSize w:val="1"/>
      <w:tblStyleColBandSize w:val="1"/>
      <w:tblBorders>
        <w:top w:val="single" w:sz="4" w:space="0" w:color="202F3B" w:themeColor="text1"/>
        <w:bottom w:val="single" w:sz="4" w:space="0" w:color="202F3B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02F3B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02F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table" w:styleId="ListTable7Colorful">
    <w:name w:val="List Table 7 Colorful"/>
    <w:basedOn w:val="TableNormal"/>
    <w:uiPriority w:val="52"/>
    <w:rsid w:val="00617CB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02F3B" w:themeColor="text1"/>
        </w:tcBorders>
        <w:shd w:val="clear" w:color="auto" w:fill="F0F0ED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02F3B" w:themeColor="text1"/>
        </w:tcBorders>
        <w:shd w:val="clear" w:color="auto" w:fill="F0F0ED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02F3B" w:themeColor="text1"/>
        </w:tcBorders>
        <w:shd w:val="clear" w:color="auto" w:fill="F0F0ED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02F3B" w:themeColor="text1"/>
        </w:tcBorders>
        <w:shd w:val="clear" w:color="auto" w:fill="F0F0ED" w:themeFill="background1"/>
      </w:tc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17CB6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left w:val="single" w:sz="4" w:space="0" w:color="5B85A6" w:themeColor="text1" w:themeTint="99"/>
        <w:bottom w:val="single" w:sz="4" w:space="0" w:color="5B85A6" w:themeColor="text1" w:themeTint="99"/>
        <w:right w:val="single" w:sz="4" w:space="0" w:color="5B85A6" w:themeColor="text1" w:themeTint="99"/>
        <w:insideH w:val="single" w:sz="4" w:space="0" w:color="5B85A6" w:themeColor="text1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202F3B" w:themeColor="text1"/>
          <w:left w:val="single" w:sz="4" w:space="0" w:color="202F3B" w:themeColor="text1"/>
          <w:bottom w:val="single" w:sz="4" w:space="0" w:color="202F3B" w:themeColor="text1"/>
          <w:right w:val="single" w:sz="4" w:space="0" w:color="202F3B" w:themeColor="text1"/>
          <w:insideH w:val="nil"/>
        </w:tcBorders>
        <w:shd w:val="clear" w:color="auto" w:fill="202F3B" w:themeFill="text1"/>
      </w:tcPr>
    </w:tblStylePr>
    <w:tblStylePr w:type="lastRow">
      <w:rPr>
        <w:b/>
        <w:bCs/>
      </w:rPr>
      <w:tblPr/>
      <w:tcPr>
        <w:tcBorders>
          <w:top w:val="double" w:sz="4" w:space="0" w:color="5B85A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A03B10"/>
  </w:style>
  <w:style w:type="paragraph" w:customStyle="1" w:styleId="Documenttitle">
    <w:name w:val="Document title"/>
    <w:uiPriority w:val="4"/>
    <w:semiHidden/>
    <w:qFormat/>
    <w:rsid w:val="00EA1BC5"/>
    <w:pPr>
      <w:spacing w:after="240" w:line="660" w:lineRule="exact"/>
      <w:ind w:right="2410"/>
    </w:pPr>
    <w:rPr>
      <w:rFonts w:ascii="Arial" w:hAnsi="Arial" w:cs="Arial"/>
      <w:b/>
      <w:bCs/>
      <w:noProof/>
      <w:color w:val="F0F0ED" w:themeColor="background1"/>
      <w:sz w:val="72"/>
      <w:szCs w:val="80"/>
    </w:rPr>
  </w:style>
  <w:style w:type="table" w:styleId="ListTable4-Accent4">
    <w:name w:val="List Table 4 Accent 4"/>
    <w:basedOn w:val="TableNormal"/>
    <w:uiPriority w:val="49"/>
    <w:rsid w:val="00D309BE"/>
    <w:pPr>
      <w:spacing w:after="0" w:line="240" w:lineRule="auto"/>
    </w:pPr>
    <w:tblPr>
      <w:tblStyleRowBandSize w:val="1"/>
      <w:tblStyleColBandSize w:val="1"/>
      <w:tblBorders>
        <w:top w:val="single" w:sz="4" w:space="0" w:color="AAD8EE" w:themeColor="accent4" w:themeTint="99"/>
        <w:left w:val="single" w:sz="4" w:space="0" w:color="AAD8EE" w:themeColor="accent4" w:themeTint="99"/>
        <w:bottom w:val="single" w:sz="4" w:space="0" w:color="AAD8EE" w:themeColor="accent4" w:themeTint="99"/>
        <w:right w:val="single" w:sz="4" w:space="0" w:color="AAD8EE" w:themeColor="accent4" w:themeTint="99"/>
        <w:insideH w:val="single" w:sz="4" w:space="0" w:color="AAD8EE" w:themeColor="accent4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73BFE3" w:themeColor="accent4"/>
          <w:left w:val="single" w:sz="4" w:space="0" w:color="73BFE3" w:themeColor="accent4"/>
          <w:bottom w:val="single" w:sz="4" w:space="0" w:color="73BFE3" w:themeColor="accent4"/>
          <w:right w:val="single" w:sz="4" w:space="0" w:color="73BFE3" w:themeColor="accent4"/>
          <w:insideH w:val="nil"/>
        </w:tcBorders>
        <w:shd w:val="clear" w:color="auto" w:fill="73BFE3" w:themeFill="accent4"/>
      </w:tcPr>
    </w:tblStylePr>
    <w:tblStylePr w:type="lastRow">
      <w:rPr>
        <w:b/>
        <w:bCs/>
      </w:rPr>
      <w:tblPr/>
      <w:tcPr>
        <w:tcBorders>
          <w:top w:val="double" w:sz="4" w:space="0" w:color="AAD8E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F9" w:themeFill="accent4" w:themeFillTint="33"/>
      </w:tcPr>
    </w:tblStylePr>
    <w:tblStylePr w:type="band1Horz">
      <w:tblPr/>
      <w:tcPr>
        <w:shd w:val="clear" w:color="auto" w:fill="E2F2F9" w:themeFill="accent4" w:themeFillTint="33"/>
      </w:tcPr>
    </w:tblStylePr>
  </w:style>
  <w:style w:type="table" w:styleId="ListTable3-Accent1">
    <w:name w:val="List Table 3 Accent 1"/>
    <w:basedOn w:val="TableNormal"/>
    <w:uiPriority w:val="48"/>
    <w:rsid w:val="007937D8"/>
    <w:pPr>
      <w:spacing w:after="0" w:line="240" w:lineRule="auto"/>
    </w:pPr>
    <w:tblPr>
      <w:tblStyleRowBandSize w:val="1"/>
      <w:tblStyleColBandSize w:val="1"/>
      <w:tblBorders>
        <w:top w:val="single" w:sz="4" w:space="0" w:color="DBA387" w:themeColor="accent1"/>
        <w:left w:val="single" w:sz="4" w:space="0" w:color="DBA387" w:themeColor="accent1"/>
        <w:bottom w:val="single" w:sz="4" w:space="0" w:color="DBA387" w:themeColor="accent1"/>
        <w:right w:val="single" w:sz="4" w:space="0" w:color="DBA387" w:themeColor="accent1"/>
      </w:tblBorders>
    </w:tblPr>
    <w:tblStylePr w:type="firstRow">
      <w:rPr>
        <w:b/>
        <w:bCs/>
        <w:color w:val="F0F0ED" w:themeColor="background1"/>
      </w:rPr>
      <w:tblPr/>
      <w:tcPr>
        <w:shd w:val="clear" w:color="auto" w:fill="DBA387" w:themeFill="accent1"/>
      </w:tcPr>
    </w:tblStylePr>
    <w:tblStylePr w:type="lastRow">
      <w:rPr>
        <w:b/>
        <w:bCs/>
      </w:rPr>
      <w:tblPr/>
      <w:tcPr>
        <w:tcBorders>
          <w:top w:val="double" w:sz="4" w:space="0" w:color="DBA387" w:themeColor="accent1"/>
        </w:tcBorders>
        <w:shd w:val="clear" w:color="auto" w:fill="F0F0ED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0F0ED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0F0ED" w:themeFill="background1"/>
      </w:tcPr>
    </w:tblStylePr>
    <w:tblStylePr w:type="band1Vert">
      <w:tblPr/>
      <w:tcPr>
        <w:tcBorders>
          <w:left w:val="single" w:sz="4" w:space="0" w:color="DBA387" w:themeColor="accent1"/>
          <w:right w:val="single" w:sz="4" w:space="0" w:color="DBA387" w:themeColor="accent1"/>
        </w:tcBorders>
      </w:tcPr>
    </w:tblStylePr>
    <w:tblStylePr w:type="band1Horz">
      <w:tblPr/>
      <w:tcPr>
        <w:tcBorders>
          <w:top w:val="single" w:sz="4" w:space="0" w:color="DBA387" w:themeColor="accent1"/>
          <w:bottom w:val="single" w:sz="4" w:space="0" w:color="DBA38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A387" w:themeColor="accent1"/>
          <w:left w:val="nil"/>
        </w:tcBorders>
      </w:tcPr>
    </w:tblStylePr>
    <w:tblStylePr w:type="swCell">
      <w:tblPr/>
      <w:tcPr>
        <w:tcBorders>
          <w:top w:val="double" w:sz="4" w:space="0" w:color="DBA387" w:themeColor="accen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7937D8"/>
    <w:pPr>
      <w:spacing w:after="0" w:line="240" w:lineRule="auto"/>
    </w:pPr>
    <w:tblPr>
      <w:tblStyleRowBandSize w:val="1"/>
      <w:tblStyleColBandSize w:val="1"/>
      <w:tblBorders>
        <w:top w:val="single" w:sz="4" w:space="0" w:color="E9C7B6" w:themeColor="accent1" w:themeTint="99"/>
        <w:left w:val="single" w:sz="4" w:space="0" w:color="E9C7B6" w:themeColor="accent1" w:themeTint="99"/>
        <w:bottom w:val="single" w:sz="4" w:space="0" w:color="E9C7B6" w:themeColor="accent1" w:themeTint="99"/>
        <w:right w:val="single" w:sz="4" w:space="0" w:color="E9C7B6" w:themeColor="accent1" w:themeTint="99"/>
        <w:insideH w:val="single" w:sz="4" w:space="0" w:color="E9C7B6" w:themeColor="accent1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DBA387" w:themeColor="accent1"/>
          <w:left w:val="single" w:sz="4" w:space="0" w:color="DBA387" w:themeColor="accent1"/>
          <w:bottom w:val="single" w:sz="4" w:space="0" w:color="DBA387" w:themeColor="accent1"/>
          <w:right w:val="single" w:sz="4" w:space="0" w:color="DBA387" w:themeColor="accent1"/>
          <w:insideH w:val="nil"/>
        </w:tcBorders>
        <w:shd w:val="clear" w:color="auto" w:fill="DBA387" w:themeFill="accent1"/>
      </w:tcPr>
    </w:tblStylePr>
    <w:tblStylePr w:type="lastRow">
      <w:rPr>
        <w:b/>
        <w:bCs/>
      </w:rPr>
      <w:tblPr/>
      <w:tcPr>
        <w:tcBorders>
          <w:top w:val="double" w:sz="4" w:space="0" w:color="E9C7B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CE6" w:themeFill="accent1" w:themeFillTint="33"/>
      </w:tcPr>
    </w:tblStylePr>
    <w:tblStylePr w:type="band1Horz">
      <w:tblPr/>
      <w:tcPr>
        <w:shd w:val="clear" w:color="auto" w:fill="F7ECE6" w:themeFill="accent1" w:themeFillTint="33"/>
      </w:tcPr>
    </w:tblStylePr>
  </w:style>
  <w:style w:type="table" w:customStyle="1" w:styleId="3DITTable3">
    <w:name w:val="3 DIT Table 3"/>
    <w:basedOn w:val="TableNormal"/>
    <w:uiPriority w:val="99"/>
    <w:rsid w:val="005A77F9"/>
    <w:pPr>
      <w:spacing w:before="100" w:beforeAutospacing="1" w:after="100" w:afterAutospacing="1" w:line="264" w:lineRule="auto"/>
    </w:pPr>
    <w:tblPr>
      <w:tblStyleRowBandSize w:val="1"/>
      <w:tblStyleColBandSize w:val="1"/>
      <w:tblBorders>
        <w:top w:val="single" w:sz="12" w:space="0" w:color="F0F0ED" w:themeColor="background1"/>
        <w:left w:val="single" w:sz="12" w:space="0" w:color="F0F0ED" w:themeColor="background1"/>
        <w:bottom w:val="single" w:sz="12" w:space="0" w:color="F0F0ED" w:themeColor="background1"/>
        <w:right w:val="single" w:sz="12" w:space="0" w:color="F0F0ED" w:themeColor="background1"/>
        <w:insideH w:val="single" w:sz="12" w:space="0" w:color="F0F0ED" w:themeColor="background1"/>
        <w:insideV w:val="single" w:sz="12" w:space="0" w:color="F0F0ED" w:themeColor="background1"/>
      </w:tblBorders>
    </w:tblPr>
    <w:tblStylePr w:type="firstRow">
      <w:rPr>
        <w:b/>
      </w:rPr>
      <w:tblPr/>
      <w:tcPr>
        <w:tcBorders>
          <w:top w:val="single" w:sz="12" w:space="0" w:color="F0F0ED" w:themeColor="background1"/>
          <w:left w:val="single" w:sz="12" w:space="0" w:color="F0F0ED" w:themeColor="background1"/>
          <w:bottom w:val="single" w:sz="12" w:space="0" w:color="F0F0ED" w:themeColor="background1"/>
          <w:right w:val="single" w:sz="12" w:space="0" w:color="F0F0ED" w:themeColor="background1"/>
          <w:insideH w:val="single" w:sz="12" w:space="0" w:color="F0F0ED" w:themeColor="background1"/>
          <w:insideV w:val="single" w:sz="12" w:space="0" w:color="F0F0ED" w:themeColor="background1"/>
          <w:tl2br w:val="nil"/>
          <w:tr2bl w:val="nil"/>
        </w:tcBorders>
        <w:shd w:val="clear" w:color="auto" w:fill="F0F0ED" w:themeFill="background1"/>
      </w:tcPr>
    </w:tblStylePr>
    <w:tblStylePr w:type="lastRow">
      <w:rPr>
        <w:b/>
      </w:rPr>
      <w:tblPr/>
      <w:tcPr>
        <w:tcBorders>
          <w:top w:val="single" w:sz="12" w:space="0" w:color="F0F0ED" w:themeColor="background1"/>
          <w:left w:val="single" w:sz="12" w:space="0" w:color="F0F0ED" w:themeColor="background1"/>
          <w:bottom w:val="single" w:sz="12" w:space="0" w:color="F0F0ED" w:themeColor="background1"/>
          <w:right w:val="single" w:sz="12" w:space="0" w:color="F0F0ED" w:themeColor="background1"/>
          <w:insideH w:val="single" w:sz="12" w:space="0" w:color="F0F0ED" w:themeColor="background1"/>
          <w:insideV w:val="single" w:sz="12" w:space="0" w:color="F0F0ED" w:themeColor="background1"/>
          <w:tl2br w:val="nil"/>
          <w:tr2bl w:val="nil"/>
        </w:tcBorders>
        <w:shd w:val="clear" w:color="auto" w:fill="F0F0ED" w:themeFill="background1"/>
      </w:tcPr>
    </w:tblStylePr>
    <w:tblStylePr w:type="firstCol">
      <w:rPr>
        <w:b/>
      </w:rPr>
      <w:tblPr/>
      <w:tcPr>
        <w:tcBorders>
          <w:top w:val="single" w:sz="12" w:space="0" w:color="F0F0ED" w:themeColor="background1"/>
          <w:left w:val="single" w:sz="12" w:space="0" w:color="F0F0ED" w:themeColor="background1"/>
          <w:bottom w:val="single" w:sz="12" w:space="0" w:color="F0F0ED" w:themeColor="background1"/>
          <w:right w:val="single" w:sz="12" w:space="0" w:color="F0F0ED" w:themeColor="background1"/>
          <w:insideH w:val="single" w:sz="12" w:space="0" w:color="F0F0ED" w:themeColor="background1"/>
          <w:insideV w:val="single" w:sz="12" w:space="0" w:color="F0F0ED" w:themeColor="background1"/>
          <w:tl2br w:val="nil"/>
          <w:tr2bl w:val="nil"/>
        </w:tcBorders>
        <w:shd w:val="clear" w:color="auto" w:fill="F0F0ED" w:themeFill="background1"/>
      </w:tcPr>
    </w:tblStylePr>
    <w:tblStylePr w:type="lastCol">
      <w:rPr>
        <w:b/>
      </w:rPr>
      <w:tblPr/>
      <w:tcPr>
        <w:tcBorders>
          <w:top w:val="single" w:sz="12" w:space="0" w:color="F0F0ED" w:themeColor="background1"/>
          <w:left w:val="single" w:sz="12" w:space="0" w:color="F0F0ED" w:themeColor="background1"/>
          <w:bottom w:val="single" w:sz="12" w:space="0" w:color="F0F0ED" w:themeColor="background1"/>
          <w:right w:val="single" w:sz="12" w:space="0" w:color="F0F0ED" w:themeColor="background1"/>
          <w:insideH w:val="single" w:sz="12" w:space="0" w:color="F0F0ED" w:themeColor="background1"/>
          <w:insideV w:val="single" w:sz="12" w:space="0" w:color="F0F0ED" w:themeColor="background1"/>
          <w:tl2br w:val="nil"/>
          <w:tr2bl w:val="nil"/>
        </w:tcBorders>
        <w:shd w:val="clear" w:color="auto" w:fill="F0F0ED" w:themeFill="background1"/>
      </w:tcPr>
    </w:tblStylePr>
    <w:tblStylePr w:type="band1Vert">
      <w:tblPr/>
      <w:tcPr>
        <w:tcBorders>
          <w:top w:val="single" w:sz="12" w:space="0" w:color="F0F0ED" w:themeColor="background1"/>
          <w:left w:val="single" w:sz="12" w:space="0" w:color="F0F0ED" w:themeColor="background1"/>
          <w:bottom w:val="single" w:sz="12" w:space="0" w:color="F0F0ED" w:themeColor="background1"/>
          <w:right w:val="single" w:sz="12" w:space="0" w:color="F0F0ED" w:themeColor="background1"/>
          <w:insideH w:val="single" w:sz="12" w:space="0" w:color="F0F0ED" w:themeColor="background1"/>
          <w:insideV w:val="single" w:sz="12" w:space="0" w:color="F0F0ED" w:themeColor="background1"/>
          <w:tl2br w:val="nil"/>
          <w:tr2bl w:val="nil"/>
        </w:tcBorders>
      </w:tcPr>
    </w:tblStylePr>
    <w:tblStylePr w:type="band2Vert">
      <w:tblPr/>
      <w:tcPr>
        <w:tcBorders>
          <w:top w:val="single" w:sz="12" w:space="0" w:color="F0F0ED" w:themeColor="background1"/>
          <w:left w:val="single" w:sz="12" w:space="0" w:color="F0F0ED" w:themeColor="background1"/>
          <w:bottom w:val="single" w:sz="12" w:space="0" w:color="F0F0ED" w:themeColor="background1"/>
          <w:right w:val="single" w:sz="12" w:space="0" w:color="F0F0ED" w:themeColor="background1"/>
          <w:insideH w:val="single" w:sz="12" w:space="0" w:color="F0F0ED" w:themeColor="background1"/>
          <w:insideV w:val="single" w:sz="12" w:space="0" w:color="F0F0ED" w:themeColor="background1"/>
          <w:tl2br w:val="nil"/>
          <w:tr2bl w:val="nil"/>
        </w:tcBorders>
      </w:tcPr>
    </w:tblStylePr>
    <w:tblStylePr w:type="band1Horz">
      <w:tblPr/>
      <w:tcPr>
        <w:tcBorders>
          <w:top w:val="single" w:sz="12" w:space="0" w:color="F0F0ED" w:themeColor="background1"/>
          <w:left w:val="single" w:sz="12" w:space="0" w:color="F0F0ED" w:themeColor="background1"/>
          <w:bottom w:val="single" w:sz="12" w:space="0" w:color="F0F0ED" w:themeColor="background1"/>
          <w:right w:val="single" w:sz="12" w:space="0" w:color="F0F0ED" w:themeColor="background1"/>
          <w:insideH w:val="single" w:sz="12" w:space="0" w:color="F0F0ED" w:themeColor="background1"/>
          <w:insideV w:val="single" w:sz="12" w:space="0" w:color="F0F0ED" w:themeColor="background1"/>
          <w:tl2br w:val="nil"/>
          <w:tr2bl w:val="nil"/>
        </w:tcBorders>
      </w:tcPr>
    </w:tblStylePr>
    <w:tblStylePr w:type="band2Horz">
      <w:tblPr/>
      <w:tcPr>
        <w:tcBorders>
          <w:top w:val="single" w:sz="12" w:space="0" w:color="F0F0ED" w:themeColor="background1"/>
          <w:left w:val="single" w:sz="12" w:space="0" w:color="F0F0ED" w:themeColor="background1"/>
          <w:bottom w:val="single" w:sz="12" w:space="0" w:color="F0F0ED" w:themeColor="background1"/>
          <w:right w:val="single" w:sz="12" w:space="0" w:color="F0F0ED" w:themeColor="background1"/>
          <w:insideH w:val="single" w:sz="12" w:space="0" w:color="F0F0ED" w:themeColor="background1"/>
          <w:insideV w:val="single" w:sz="12" w:space="0" w:color="F0F0ED" w:themeColor="background1"/>
          <w:tl2br w:val="nil"/>
          <w:tr2bl w:val="nil"/>
        </w:tcBorders>
      </w:tcPr>
    </w:tblStylePr>
  </w:style>
  <w:style w:type="paragraph" w:customStyle="1" w:styleId="DocumentTitle0">
    <w:name w:val="Document Title"/>
    <w:basedOn w:val="Normal"/>
    <w:link w:val="DocumentTitleChar"/>
    <w:uiPriority w:val="9"/>
    <w:semiHidden/>
    <w:qFormat/>
    <w:rsid w:val="00EA1BC5"/>
    <w:pPr>
      <w:spacing w:line="240" w:lineRule="auto"/>
    </w:pPr>
    <w:rPr>
      <w:rFonts w:asciiTheme="majorHAnsi" w:eastAsiaTheme="majorEastAsia" w:hAnsiTheme="majorHAnsi" w:cstheme="majorBidi"/>
      <w:b/>
      <w:color w:val="F0F0ED" w:themeColor="background1"/>
      <w:sz w:val="52"/>
      <w:szCs w:val="144"/>
    </w:rPr>
  </w:style>
  <w:style w:type="table" w:styleId="GridTable1Light">
    <w:name w:val="Grid Table 1 Light"/>
    <w:basedOn w:val="TableNormal"/>
    <w:uiPriority w:val="46"/>
    <w:rsid w:val="00481DCF"/>
    <w:pPr>
      <w:spacing w:after="0" w:line="240" w:lineRule="auto"/>
    </w:pPr>
    <w:tblPr>
      <w:tblStyleRowBandSize w:val="1"/>
      <w:tblStyleColBandSize w:val="1"/>
      <w:tblBorders>
        <w:top w:val="single" w:sz="4" w:space="0" w:color="92ADC4" w:themeColor="text1" w:themeTint="66"/>
        <w:left w:val="single" w:sz="4" w:space="0" w:color="92ADC4" w:themeColor="text1" w:themeTint="66"/>
        <w:bottom w:val="single" w:sz="4" w:space="0" w:color="92ADC4" w:themeColor="text1" w:themeTint="66"/>
        <w:right w:val="single" w:sz="4" w:space="0" w:color="92ADC4" w:themeColor="text1" w:themeTint="66"/>
        <w:insideH w:val="single" w:sz="4" w:space="0" w:color="92ADC4" w:themeColor="text1" w:themeTint="66"/>
        <w:insideV w:val="single" w:sz="4" w:space="0" w:color="92ADC4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B85A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B85A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41"/>
    <w:rsid w:val="00481DCF"/>
    <w:pPr>
      <w:spacing w:after="0" w:line="240" w:lineRule="auto"/>
    </w:pPr>
    <w:tblPr>
      <w:tblStyleRowBandSize w:val="1"/>
      <w:tblStyleColBandSize w:val="1"/>
      <w:tblBorders>
        <w:top w:val="single" w:sz="4" w:space="0" w:color="B9B9AB" w:themeColor="background1" w:themeShade="BF"/>
        <w:left w:val="single" w:sz="4" w:space="0" w:color="B9B9AB" w:themeColor="background1" w:themeShade="BF"/>
        <w:bottom w:val="single" w:sz="4" w:space="0" w:color="B9B9AB" w:themeColor="background1" w:themeShade="BF"/>
        <w:right w:val="single" w:sz="4" w:space="0" w:color="B9B9AB" w:themeColor="background1" w:themeShade="BF"/>
        <w:insideH w:val="single" w:sz="4" w:space="0" w:color="B9B9AB" w:themeColor="background1" w:themeShade="BF"/>
        <w:insideV w:val="single" w:sz="4" w:space="0" w:color="B9B9AB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9B9AB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DF" w:themeFill="background1" w:themeFillShade="F2"/>
      </w:tcPr>
    </w:tblStylePr>
    <w:tblStylePr w:type="band1Horz">
      <w:tblPr/>
      <w:tcPr>
        <w:shd w:val="clear" w:color="auto" w:fill="E5E5DF" w:themeFill="background1" w:themeFillShade="F2"/>
      </w:tcPr>
    </w:tblStylePr>
  </w:style>
  <w:style w:type="table" w:styleId="PlainTable2">
    <w:name w:val="Plain Table 2"/>
    <w:basedOn w:val="TableNormal"/>
    <w:uiPriority w:val="42"/>
    <w:rsid w:val="00481DCF"/>
    <w:pPr>
      <w:spacing w:after="0" w:line="240" w:lineRule="auto"/>
    </w:pPr>
    <w:tblPr>
      <w:tblStyleRowBandSize w:val="1"/>
      <w:tblStyleColBandSize w:val="1"/>
      <w:tblBorders>
        <w:top w:val="single" w:sz="4" w:space="0" w:color="7699B5" w:themeColor="text1" w:themeTint="80"/>
        <w:bottom w:val="single" w:sz="4" w:space="0" w:color="7699B5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699B5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699B5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699B5" w:themeColor="text1" w:themeTint="80"/>
          <w:right w:val="single" w:sz="4" w:space="0" w:color="7699B5" w:themeColor="text1" w:themeTint="80"/>
        </w:tcBorders>
      </w:tcPr>
    </w:tblStylePr>
    <w:tblStylePr w:type="band2Vert">
      <w:tblPr/>
      <w:tcPr>
        <w:tcBorders>
          <w:left w:val="single" w:sz="4" w:space="0" w:color="7699B5" w:themeColor="text1" w:themeTint="80"/>
          <w:right w:val="single" w:sz="4" w:space="0" w:color="7699B5" w:themeColor="text1" w:themeTint="80"/>
        </w:tcBorders>
      </w:tcPr>
    </w:tblStylePr>
    <w:tblStylePr w:type="band1Horz">
      <w:tblPr/>
      <w:tcPr>
        <w:tcBorders>
          <w:top w:val="single" w:sz="4" w:space="0" w:color="7699B5" w:themeColor="text1" w:themeTint="80"/>
          <w:bottom w:val="single" w:sz="4" w:space="0" w:color="7699B5" w:themeColor="text1" w:themeTint="80"/>
        </w:tcBorders>
      </w:tcPr>
    </w:tblStylePr>
  </w:style>
  <w:style w:type="table" w:styleId="TableGridLight">
    <w:name w:val="Grid Table Light"/>
    <w:basedOn w:val="TableNormal"/>
    <w:uiPriority w:val="40"/>
    <w:rsid w:val="002D4915"/>
    <w:pPr>
      <w:spacing w:after="0" w:line="240" w:lineRule="auto"/>
    </w:pPr>
    <w:tblPr>
      <w:tblBorders>
        <w:top w:val="single" w:sz="4" w:space="0" w:color="202F3B" w:themeColor="text1"/>
        <w:left w:val="single" w:sz="4" w:space="0" w:color="202F3B" w:themeColor="text1"/>
        <w:bottom w:val="single" w:sz="4" w:space="0" w:color="202F3B" w:themeColor="text1"/>
        <w:right w:val="single" w:sz="4" w:space="0" w:color="202F3B" w:themeColor="text1"/>
        <w:insideH w:val="single" w:sz="4" w:space="0" w:color="202F3B" w:themeColor="text1"/>
        <w:insideV w:val="single" w:sz="4" w:space="0" w:color="202F3B" w:themeColor="text1"/>
      </w:tblBorders>
    </w:tblPr>
  </w:style>
  <w:style w:type="table" w:styleId="PlainTable3">
    <w:name w:val="Plain Table 3"/>
    <w:basedOn w:val="TableNormal"/>
    <w:uiPriority w:val="43"/>
    <w:rsid w:val="00481DC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699B5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699B5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E5E5DF" w:themeFill="background1" w:themeFillShade="F2"/>
      </w:tcPr>
    </w:tblStylePr>
    <w:tblStylePr w:type="band1Horz">
      <w:tblPr/>
      <w:tcPr>
        <w:shd w:val="clear" w:color="auto" w:fill="E5E5DF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81DC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DF" w:themeFill="background1" w:themeFillShade="F2"/>
      </w:tcPr>
    </w:tblStylePr>
    <w:tblStylePr w:type="band1Horz">
      <w:tblPr/>
      <w:tcPr>
        <w:shd w:val="clear" w:color="auto" w:fill="E5E5DF" w:themeFill="background1" w:themeFillShade="F2"/>
      </w:tcPr>
    </w:tblStylePr>
  </w:style>
  <w:style w:type="table" w:styleId="GridTable1Light-Accent3">
    <w:name w:val="Grid Table 1 Light Accent 3"/>
    <w:basedOn w:val="TableNormal"/>
    <w:uiPriority w:val="46"/>
    <w:rsid w:val="00481DCF"/>
    <w:pPr>
      <w:spacing w:after="0" w:line="240" w:lineRule="auto"/>
    </w:pPr>
    <w:tblPr>
      <w:tblStyleRowBandSize w:val="1"/>
      <w:tblStyleColBandSize w:val="1"/>
      <w:tblBorders>
        <w:top w:val="single" w:sz="4" w:space="0" w:color="CEAF9F" w:themeColor="accent3" w:themeTint="66"/>
        <w:left w:val="single" w:sz="4" w:space="0" w:color="CEAF9F" w:themeColor="accent3" w:themeTint="66"/>
        <w:bottom w:val="single" w:sz="4" w:space="0" w:color="CEAF9F" w:themeColor="accent3" w:themeTint="66"/>
        <w:right w:val="single" w:sz="4" w:space="0" w:color="CEAF9F" w:themeColor="accent3" w:themeTint="66"/>
        <w:insideH w:val="single" w:sz="4" w:space="0" w:color="CEAF9F" w:themeColor="accent3" w:themeTint="66"/>
        <w:insideV w:val="single" w:sz="4" w:space="0" w:color="CEAF9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6887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887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">
    <w:name w:val="Grid Table 3"/>
    <w:basedOn w:val="TableNormal"/>
    <w:uiPriority w:val="48"/>
    <w:rsid w:val="00E32D30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left w:val="single" w:sz="4" w:space="0" w:color="5B85A6" w:themeColor="text1" w:themeTint="99"/>
        <w:bottom w:val="single" w:sz="4" w:space="0" w:color="5B85A6" w:themeColor="text1" w:themeTint="99"/>
        <w:right w:val="single" w:sz="4" w:space="0" w:color="5B85A6" w:themeColor="text1" w:themeTint="99"/>
        <w:insideH w:val="single" w:sz="4" w:space="0" w:color="5B85A6" w:themeColor="text1" w:themeTint="99"/>
        <w:insideV w:val="single" w:sz="4" w:space="0" w:color="5B85A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0F0ED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  <w:tblStylePr w:type="neCell">
      <w:tblPr/>
      <w:tcPr>
        <w:tcBorders>
          <w:bottom w:val="single" w:sz="4" w:space="0" w:color="5B85A6" w:themeColor="text1" w:themeTint="99"/>
        </w:tcBorders>
      </w:tcPr>
    </w:tblStylePr>
    <w:tblStylePr w:type="nwCell">
      <w:tblPr/>
      <w:tcPr>
        <w:tcBorders>
          <w:bottom w:val="single" w:sz="4" w:space="0" w:color="5B85A6" w:themeColor="text1" w:themeTint="99"/>
        </w:tcBorders>
      </w:tcPr>
    </w:tblStylePr>
    <w:tblStylePr w:type="seCell">
      <w:tblPr/>
      <w:tcPr>
        <w:tcBorders>
          <w:top w:val="single" w:sz="4" w:space="0" w:color="5B85A6" w:themeColor="text1" w:themeTint="99"/>
        </w:tcBorders>
      </w:tcPr>
    </w:tblStylePr>
    <w:tblStylePr w:type="swCell">
      <w:tblPr/>
      <w:tcPr>
        <w:tcBorders>
          <w:top w:val="single" w:sz="4" w:space="0" w:color="5B85A6" w:themeColor="text1" w:themeTint="99"/>
        </w:tcBorders>
      </w:tcPr>
    </w:tblStylePr>
  </w:style>
  <w:style w:type="table" w:styleId="GridTable2">
    <w:name w:val="Grid Table 2"/>
    <w:basedOn w:val="TableNormal"/>
    <w:uiPriority w:val="47"/>
    <w:rsid w:val="00E32D30"/>
    <w:pPr>
      <w:spacing w:after="0" w:line="240" w:lineRule="auto"/>
    </w:pPr>
    <w:tblPr>
      <w:tblStyleRowBandSize w:val="1"/>
      <w:tblStyleColBandSize w:val="1"/>
      <w:tblBorders>
        <w:top w:val="single" w:sz="2" w:space="0" w:color="5B85A6" w:themeColor="text1" w:themeTint="99"/>
        <w:bottom w:val="single" w:sz="2" w:space="0" w:color="5B85A6" w:themeColor="text1" w:themeTint="99"/>
        <w:insideH w:val="single" w:sz="2" w:space="0" w:color="5B85A6" w:themeColor="text1" w:themeTint="99"/>
        <w:insideV w:val="single" w:sz="2" w:space="0" w:color="5B85A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B85A6" w:themeColor="text1" w:themeTint="99"/>
          <w:insideH w:val="nil"/>
          <w:insideV w:val="nil"/>
        </w:tcBorders>
        <w:shd w:val="clear" w:color="auto" w:fill="F0F0ED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B85A6" w:themeColor="text1" w:themeTint="99"/>
          <w:bottom w:val="nil"/>
          <w:insideH w:val="nil"/>
          <w:insideV w:val="nil"/>
        </w:tcBorders>
        <w:shd w:val="clear" w:color="auto" w:fill="F0F0ED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table" w:styleId="GridTable6Colorful">
    <w:name w:val="Grid Table 6 Colorful"/>
    <w:basedOn w:val="TableNormal"/>
    <w:uiPriority w:val="51"/>
    <w:rsid w:val="00E32D30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left w:val="single" w:sz="4" w:space="0" w:color="5B85A6" w:themeColor="text1" w:themeTint="99"/>
        <w:bottom w:val="single" w:sz="4" w:space="0" w:color="5B85A6" w:themeColor="text1" w:themeTint="99"/>
        <w:right w:val="single" w:sz="4" w:space="0" w:color="5B85A6" w:themeColor="text1" w:themeTint="99"/>
        <w:insideH w:val="single" w:sz="4" w:space="0" w:color="5B85A6" w:themeColor="text1" w:themeTint="99"/>
        <w:insideV w:val="single" w:sz="4" w:space="0" w:color="5B85A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5B85A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B85A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character" w:customStyle="1" w:styleId="Heading4Char">
    <w:name w:val="Heading 4 Char"/>
    <w:basedOn w:val="DefaultParagraphFont"/>
    <w:link w:val="Heading4"/>
    <w:uiPriority w:val="7"/>
    <w:rsid w:val="00EA1BC5"/>
    <w:rPr>
      <w:b/>
      <w:bCs/>
      <w:color w:val="64727D"/>
      <w:sz w:val="26"/>
      <w:szCs w:val="24"/>
    </w:rPr>
  </w:style>
  <w:style w:type="character" w:customStyle="1" w:styleId="Heading5Char">
    <w:name w:val="Heading 5 Char"/>
    <w:basedOn w:val="DefaultParagraphFont"/>
    <w:link w:val="Heading5"/>
    <w:uiPriority w:val="8"/>
    <w:rsid w:val="00EA1BC5"/>
    <w:rPr>
      <w:b/>
      <w:bCs/>
      <w:color w:val="202F3B" w:themeColor="text1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3E2833"/>
    <w:pPr>
      <w:numPr>
        <w:ilvl w:val="1"/>
      </w:numPr>
      <w:spacing w:after="160"/>
    </w:pPr>
    <w:rPr>
      <w:rFonts w:eastAsiaTheme="minorEastAsia"/>
      <w:color w:val="547B9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C44ED"/>
    <w:rPr>
      <w:rFonts w:eastAsiaTheme="minorEastAsia"/>
      <w:color w:val="547B9A" w:themeColor="text1" w:themeTint="A5"/>
      <w:spacing w:val="15"/>
    </w:rPr>
  </w:style>
  <w:style w:type="paragraph" w:styleId="Caption">
    <w:name w:val="caption"/>
    <w:basedOn w:val="Normal"/>
    <w:next w:val="Normal"/>
    <w:uiPriority w:val="3"/>
    <w:qFormat/>
    <w:rsid w:val="00EA1BC5"/>
    <w:rPr>
      <w:rFonts w:ascii="Arial" w:hAnsi="Arial" w:cs="Arial"/>
      <w:iCs/>
      <w:color w:val="64727D"/>
      <w:szCs w:val="18"/>
    </w:rPr>
  </w:style>
  <w:style w:type="paragraph" w:styleId="FootnoteText">
    <w:name w:val="footnote text"/>
    <w:basedOn w:val="Normal"/>
    <w:link w:val="FootnoteTextChar"/>
    <w:uiPriority w:val="4"/>
    <w:semiHidden/>
    <w:rsid w:val="00F918BB"/>
    <w:pPr>
      <w:spacing w:before="60" w:after="60" w:line="240" w:lineRule="auto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4"/>
    <w:semiHidden/>
    <w:rsid w:val="00F918BB"/>
    <w:rPr>
      <w:sz w:val="18"/>
      <w:szCs w:val="20"/>
    </w:rPr>
  </w:style>
  <w:style w:type="paragraph" w:customStyle="1" w:styleId="Documentsubtitle">
    <w:name w:val="Document subtitle"/>
    <w:basedOn w:val="Header"/>
    <w:link w:val="DocumentsubtitleChar"/>
    <w:uiPriority w:val="4"/>
    <w:semiHidden/>
    <w:qFormat/>
    <w:rsid w:val="00EA1BC5"/>
    <w:rPr>
      <w:b/>
      <w:bCs/>
      <w:color w:val="F0F0ED" w:themeColor="background1"/>
      <w:sz w:val="24"/>
      <w:szCs w:val="21"/>
    </w:rPr>
  </w:style>
  <w:style w:type="table" w:styleId="ListTable3">
    <w:name w:val="List Table 3"/>
    <w:basedOn w:val="TableNormal"/>
    <w:uiPriority w:val="48"/>
    <w:rsid w:val="0018039A"/>
    <w:pPr>
      <w:spacing w:after="0" w:line="240" w:lineRule="auto"/>
    </w:pPr>
    <w:tblPr>
      <w:tblStyleRowBandSize w:val="1"/>
      <w:tblStyleColBandSize w:val="1"/>
      <w:tblBorders>
        <w:top w:val="single" w:sz="4" w:space="0" w:color="202F3B" w:themeColor="text1"/>
        <w:left w:val="single" w:sz="4" w:space="0" w:color="202F3B" w:themeColor="text1"/>
        <w:bottom w:val="single" w:sz="4" w:space="0" w:color="202F3B" w:themeColor="text1"/>
        <w:right w:val="single" w:sz="4" w:space="0" w:color="202F3B" w:themeColor="text1"/>
      </w:tblBorders>
    </w:tblPr>
    <w:tblStylePr w:type="firstRow">
      <w:rPr>
        <w:b/>
        <w:bCs/>
        <w:color w:val="F0F0ED" w:themeColor="background1"/>
      </w:rPr>
      <w:tblPr/>
      <w:tcPr>
        <w:shd w:val="clear" w:color="auto" w:fill="202F3B" w:themeFill="text1"/>
      </w:tcPr>
    </w:tblStylePr>
    <w:tblStylePr w:type="lastRow">
      <w:rPr>
        <w:b/>
        <w:bCs/>
      </w:rPr>
      <w:tblPr/>
      <w:tcPr>
        <w:tcBorders>
          <w:top w:val="double" w:sz="4" w:space="0" w:color="202F3B" w:themeColor="text1"/>
        </w:tcBorders>
        <w:shd w:val="clear" w:color="auto" w:fill="F0F0ED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0F0ED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0F0ED" w:themeFill="background1"/>
      </w:tcPr>
    </w:tblStylePr>
    <w:tblStylePr w:type="band1Vert">
      <w:tblPr/>
      <w:tcPr>
        <w:tcBorders>
          <w:left w:val="single" w:sz="4" w:space="0" w:color="202F3B" w:themeColor="text1"/>
          <w:right w:val="single" w:sz="4" w:space="0" w:color="202F3B" w:themeColor="text1"/>
        </w:tcBorders>
      </w:tcPr>
    </w:tblStylePr>
    <w:tblStylePr w:type="band1Horz">
      <w:tblPr/>
      <w:tcPr>
        <w:tcBorders>
          <w:top w:val="single" w:sz="4" w:space="0" w:color="202F3B" w:themeColor="text1"/>
          <w:bottom w:val="single" w:sz="4" w:space="0" w:color="202F3B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02F3B" w:themeColor="text1"/>
          <w:left w:val="nil"/>
        </w:tcBorders>
      </w:tcPr>
    </w:tblStylePr>
    <w:tblStylePr w:type="swCell">
      <w:tblPr/>
      <w:tcPr>
        <w:tcBorders>
          <w:top w:val="double" w:sz="4" w:space="0" w:color="202F3B" w:themeColor="text1"/>
          <w:right w:val="nil"/>
        </w:tcBorders>
      </w:tcPr>
    </w:tblStylePr>
  </w:style>
  <w:style w:type="character" w:customStyle="1" w:styleId="DocumentsubtitleChar">
    <w:name w:val="Document subtitle Char"/>
    <w:basedOn w:val="HeaderChar"/>
    <w:link w:val="Documentsubtitle"/>
    <w:uiPriority w:val="4"/>
    <w:semiHidden/>
    <w:rsid w:val="00EA1BC5"/>
    <w:rPr>
      <w:b/>
      <w:bCs/>
      <w:color w:val="F0F0ED" w:themeColor="background1"/>
      <w:sz w:val="24"/>
      <w:szCs w:val="21"/>
    </w:rPr>
  </w:style>
  <w:style w:type="table" w:styleId="ListTable4-Accent2">
    <w:name w:val="List Table 4 Accent 2"/>
    <w:basedOn w:val="TableNormal"/>
    <w:uiPriority w:val="49"/>
    <w:rsid w:val="0018039A"/>
    <w:pPr>
      <w:spacing w:after="0" w:line="240" w:lineRule="auto"/>
    </w:pPr>
    <w:tblPr>
      <w:tblStyleRowBandSize w:val="1"/>
      <w:tblStyleColBandSize w:val="1"/>
      <w:tblBorders>
        <w:top w:val="single" w:sz="4" w:space="0" w:color="FDE9DE" w:themeColor="accent2" w:themeTint="99"/>
        <w:left w:val="single" w:sz="4" w:space="0" w:color="FDE9DE" w:themeColor="accent2" w:themeTint="99"/>
        <w:bottom w:val="single" w:sz="4" w:space="0" w:color="FDE9DE" w:themeColor="accent2" w:themeTint="99"/>
        <w:right w:val="single" w:sz="4" w:space="0" w:color="FDE9DE" w:themeColor="accent2" w:themeTint="99"/>
        <w:insideH w:val="single" w:sz="4" w:space="0" w:color="FDE9DE" w:themeColor="accent2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FCDBC9" w:themeColor="accent2"/>
          <w:left w:val="single" w:sz="4" w:space="0" w:color="FCDBC9" w:themeColor="accent2"/>
          <w:bottom w:val="single" w:sz="4" w:space="0" w:color="FCDBC9" w:themeColor="accent2"/>
          <w:right w:val="single" w:sz="4" w:space="0" w:color="FCDBC9" w:themeColor="accent2"/>
          <w:insideH w:val="nil"/>
        </w:tcBorders>
        <w:shd w:val="clear" w:color="auto" w:fill="FCDBC9" w:themeFill="accent2"/>
      </w:tcPr>
    </w:tblStylePr>
    <w:tblStylePr w:type="lastRow">
      <w:rPr>
        <w:b/>
        <w:bCs/>
      </w:rPr>
      <w:tblPr/>
      <w:tcPr>
        <w:tcBorders>
          <w:top w:val="double" w:sz="4" w:space="0" w:color="FDE9D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F3" w:themeFill="accent2" w:themeFillTint="33"/>
      </w:tcPr>
    </w:tblStylePr>
    <w:tblStylePr w:type="band1Horz">
      <w:tblPr/>
      <w:tcPr>
        <w:shd w:val="clear" w:color="auto" w:fill="FEF7F3" w:themeFill="accent2" w:themeFillTint="33"/>
      </w:tcPr>
    </w:tblStylePr>
  </w:style>
  <w:style w:type="table" w:customStyle="1" w:styleId="1DITTable1">
    <w:name w:val="1 DIT Table 1"/>
    <w:basedOn w:val="TableNormal"/>
    <w:uiPriority w:val="99"/>
    <w:rsid w:val="005A77F9"/>
    <w:pPr>
      <w:spacing w:before="100" w:beforeAutospacing="1" w:after="100" w:afterAutospacing="1" w:line="264" w:lineRule="auto"/>
    </w:pPr>
    <w:tblPr>
      <w:tblStyleRowBandSize w:val="1"/>
      <w:tblStyleColBandSize w:val="1"/>
      <w:tblBorders>
        <w:top w:val="single" w:sz="4" w:space="0" w:color="DADAD3" w:themeColor="background1" w:themeShade="E6"/>
        <w:left w:val="single" w:sz="4" w:space="0" w:color="DADAD3" w:themeColor="background1" w:themeShade="E6"/>
        <w:bottom w:val="single" w:sz="4" w:space="0" w:color="DADAD3" w:themeColor="background1" w:themeShade="E6"/>
        <w:right w:val="single" w:sz="4" w:space="0" w:color="DADAD3" w:themeColor="background1" w:themeShade="E6"/>
        <w:insideH w:val="single" w:sz="4" w:space="0" w:color="DADAD3" w:themeColor="background1" w:themeShade="E6"/>
        <w:insideV w:val="single" w:sz="4" w:space="0" w:color="DADAD3" w:themeColor="background1" w:themeShade="E6"/>
      </w:tblBorders>
      <w:tblCellMar>
        <w:left w:w="85" w:type="dxa"/>
        <w:right w:w="85" w:type="dxa"/>
      </w:tblCellMar>
    </w:tblPr>
    <w:tcPr>
      <w:shd w:val="clear" w:color="auto" w:fill="auto"/>
    </w:tcPr>
    <w:tblStylePr w:type="firstRow">
      <w:rPr>
        <w:b/>
      </w:rPr>
      <w:tblPr/>
      <w:tcPr>
        <w:tcBorders>
          <w:top w:val="single" w:sz="4" w:space="0" w:color="FFFFFF" w:themeColor="background2"/>
          <w:left w:val="single" w:sz="4" w:space="0" w:color="FFFFFF" w:themeColor="background2"/>
          <w:bottom w:val="single" w:sz="4" w:space="0" w:color="FFFFFF" w:themeColor="background2"/>
          <w:right w:val="single" w:sz="4" w:space="0" w:color="FFFFFF" w:themeColor="background2"/>
          <w:insideH w:val="single" w:sz="4" w:space="0" w:color="FFFFFF" w:themeColor="background2"/>
          <w:insideV w:val="single" w:sz="4" w:space="0" w:color="FFFFFF" w:themeColor="background2"/>
          <w:tl2br w:val="nil"/>
          <w:tr2bl w:val="nil"/>
        </w:tcBorders>
        <w:shd w:val="clear" w:color="auto" w:fill="202F3B" w:themeFill="text1"/>
      </w:tcPr>
    </w:tblStylePr>
    <w:tblStylePr w:type="lastRow">
      <w:rPr>
        <w:b/>
      </w:rPr>
      <w:tblPr/>
      <w:tcPr>
        <w:tcBorders>
          <w:top w:val="single" w:sz="4" w:space="0" w:color="FFFFFF" w:themeColor="background2"/>
          <w:left w:val="single" w:sz="4" w:space="0" w:color="FFFFFF" w:themeColor="background2"/>
          <w:bottom w:val="single" w:sz="4" w:space="0" w:color="FFFFFF" w:themeColor="background2"/>
          <w:right w:val="single" w:sz="4" w:space="0" w:color="FFFFFF" w:themeColor="background2"/>
          <w:insideH w:val="single" w:sz="4" w:space="0" w:color="FFFFFF" w:themeColor="background2"/>
          <w:insideV w:val="single" w:sz="4" w:space="0" w:color="FFFFFF" w:themeColor="background2"/>
          <w:tl2br w:val="nil"/>
          <w:tr2bl w:val="nil"/>
        </w:tcBorders>
        <w:shd w:val="clear" w:color="auto" w:fill="DBA387" w:themeFill="accent1"/>
      </w:tcPr>
    </w:tblStylePr>
    <w:tblStylePr w:type="firstCol">
      <w:rPr>
        <w:b/>
      </w:rPr>
      <w:tblPr/>
      <w:tcPr>
        <w:tcBorders>
          <w:top w:val="single" w:sz="4" w:space="0" w:color="FFFFFF" w:themeColor="background2"/>
          <w:left w:val="single" w:sz="4" w:space="0" w:color="FFFFFF" w:themeColor="background2"/>
          <w:bottom w:val="single" w:sz="4" w:space="0" w:color="FFFFFF" w:themeColor="background2"/>
          <w:right w:val="single" w:sz="4" w:space="0" w:color="FFFFFF" w:themeColor="background2"/>
          <w:insideH w:val="single" w:sz="4" w:space="0" w:color="FFFFFF" w:themeColor="background2"/>
          <w:insideV w:val="single" w:sz="4" w:space="0" w:color="FFFFFF" w:themeColor="background2"/>
        </w:tcBorders>
        <w:shd w:val="clear" w:color="auto" w:fill="DADAD3" w:themeFill="background1" w:themeFillShade="E6"/>
      </w:tcPr>
    </w:tblStylePr>
    <w:tblStylePr w:type="lastCol">
      <w:rPr>
        <w:b/>
      </w:rPr>
      <w:tblPr/>
      <w:tcPr>
        <w:tcBorders>
          <w:top w:val="single" w:sz="4" w:space="0" w:color="F0F0ED" w:themeColor="background1"/>
          <w:left w:val="single" w:sz="4" w:space="0" w:color="F0F0ED" w:themeColor="background1"/>
          <w:bottom w:val="single" w:sz="4" w:space="0" w:color="F0F0ED" w:themeColor="background1"/>
          <w:right w:val="single" w:sz="4" w:space="0" w:color="F0F0ED" w:themeColor="background1"/>
          <w:insideH w:val="single" w:sz="4" w:space="0" w:color="F0F0ED" w:themeColor="background1"/>
          <w:insideV w:val="single" w:sz="4" w:space="0" w:color="F0F0ED" w:themeColor="background1"/>
          <w:tl2br w:val="nil"/>
          <w:tr2bl w:val="nil"/>
        </w:tcBorders>
        <w:shd w:val="clear" w:color="auto" w:fill="DADAD3" w:themeFill="background1" w:themeFillShade="E6"/>
      </w:tcPr>
    </w:tblStylePr>
    <w:tblStylePr w:type="band2Vert">
      <w:tblPr/>
      <w:tcPr>
        <w:tcBorders>
          <w:top w:val="single" w:sz="4" w:space="0" w:color="DADAD3" w:themeColor="background1" w:themeShade="E6"/>
          <w:left w:val="single" w:sz="4" w:space="0" w:color="DADAD3" w:themeColor="background1" w:themeShade="E6"/>
          <w:bottom w:val="single" w:sz="4" w:space="0" w:color="DADAD3" w:themeColor="background1" w:themeShade="E6"/>
          <w:right w:val="single" w:sz="4" w:space="0" w:color="DADAD3" w:themeColor="background1" w:themeShade="E6"/>
          <w:insideH w:val="single" w:sz="4" w:space="0" w:color="DADAD3" w:themeColor="background1" w:themeShade="E6"/>
          <w:insideV w:val="single" w:sz="4" w:space="0" w:color="DADAD3" w:themeColor="background1" w:themeShade="E6"/>
        </w:tcBorders>
        <w:shd w:val="clear" w:color="auto" w:fill="F0F0ED" w:themeFill="background1"/>
      </w:tcPr>
    </w:tblStylePr>
    <w:tblStylePr w:type="band2Horz">
      <w:tblPr/>
      <w:tcPr>
        <w:tcBorders>
          <w:top w:val="single" w:sz="4" w:space="0" w:color="DADAD3" w:themeColor="background1" w:themeShade="E6"/>
          <w:left w:val="single" w:sz="4" w:space="0" w:color="DADAD3" w:themeColor="background1" w:themeShade="E6"/>
          <w:bottom w:val="single" w:sz="4" w:space="0" w:color="DADAD3" w:themeColor="background1" w:themeShade="E6"/>
          <w:right w:val="single" w:sz="4" w:space="0" w:color="DADAD3" w:themeColor="background1" w:themeShade="E6"/>
          <w:insideH w:val="single" w:sz="4" w:space="0" w:color="DADAD3" w:themeColor="background1" w:themeShade="E6"/>
          <w:insideV w:val="single" w:sz="4" w:space="0" w:color="DADAD3" w:themeColor="background1" w:themeShade="E6"/>
        </w:tcBorders>
        <w:shd w:val="clear" w:color="auto" w:fill="F0F0ED" w:themeFill="background1"/>
      </w:tcPr>
    </w:tblStylePr>
  </w:style>
  <w:style w:type="paragraph" w:customStyle="1" w:styleId="TableHeading1">
    <w:name w:val="Table Heading 1"/>
    <w:link w:val="TableHeading1Char"/>
    <w:uiPriority w:val="4"/>
    <w:semiHidden/>
    <w:qFormat/>
    <w:rsid w:val="00EA1BC5"/>
    <w:pPr>
      <w:spacing w:after="60" w:line="260" w:lineRule="atLeast"/>
    </w:pPr>
    <w:rPr>
      <w:rFonts w:eastAsia="MS Mincho" w:cs="Times New Roman"/>
      <w:b/>
      <w:bCs/>
      <w:lang w:eastAsia="en-AU"/>
    </w:rPr>
  </w:style>
  <w:style w:type="character" w:customStyle="1" w:styleId="DocumentTitleChar">
    <w:name w:val="Document Title Char"/>
    <w:basedOn w:val="Heading1Char"/>
    <w:link w:val="DocumentTitle0"/>
    <w:uiPriority w:val="9"/>
    <w:semiHidden/>
    <w:rsid w:val="00493D1E"/>
    <w:rPr>
      <w:rFonts w:asciiTheme="majorHAnsi" w:eastAsiaTheme="majorEastAsia" w:hAnsiTheme="majorHAnsi" w:cstheme="majorBidi"/>
      <w:b/>
      <w:color w:val="F0F0ED" w:themeColor="background1"/>
      <w:sz w:val="52"/>
      <w:szCs w:val="144"/>
    </w:rPr>
  </w:style>
  <w:style w:type="character" w:customStyle="1" w:styleId="TableHeading1Char">
    <w:name w:val="Table Heading 1 Char"/>
    <w:basedOn w:val="DefaultParagraphFont"/>
    <w:link w:val="TableHeading1"/>
    <w:uiPriority w:val="4"/>
    <w:semiHidden/>
    <w:rsid w:val="00EA1BC5"/>
    <w:rPr>
      <w:rFonts w:eastAsia="MS Mincho" w:cs="Times New Roman"/>
      <w:b/>
      <w:bCs/>
      <w:lang w:eastAsia="en-AU"/>
    </w:rPr>
  </w:style>
  <w:style w:type="character" w:customStyle="1" w:styleId="Italics-nameofactdoc">
    <w:name w:val="Italics - name of act/doc"/>
    <w:uiPriority w:val="99"/>
    <w:semiHidden/>
    <w:rsid w:val="00F92359"/>
  </w:style>
  <w:style w:type="table" w:styleId="ListTable2-Accent3">
    <w:name w:val="List Table 2 Accent 3"/>
    <w:basedOn w:val="TableNormal"/>
    <w:uiPriority w:val="47"/>
    <w:rsid w:val="00CA1BEB"/>
    <w:pPr>
      <w:spacing w:after="0" w:line="240" w:lineRule="auto"/>
    </w:pPr>
    <w:tblPr>
      <w:tblStyleRowBandSize w:val="1"/>
      <w:tblStyleColBandSize w:val="1"/>
      <w:tblBorders>
        <w:top w:val="single" w:sz="4" w:space="0" w:color="B68870" w:themeColor="accent3" w:themeTint="99"/>
        <w:bottom w:val="single" w:sz="4" w:space="0" w:color="B68870" w:themeColor="accent3" w:themeTint="99"/>
        <w:insideH w:val="single" w:sz="4" w:space="0" w:color="B6887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7CF" w:themeFill="accent3" w:themeFillTint="33"/>
      </w:tcPr>
    </w:tblStylePr>
    <w:tblStylePr w:type="band1Horz">
      <w:tblPr/>
      <w:tcPr>
        <w:shd w:val="clear" w:color="auto" w:fill="E6D7CF" w:themeFill="accent3" w:themeFillTint="33"/>
      </w:tcPr>
    </w:tblStylePr>
  </w:style>
  <w:style w:type="paragraph" w:styleId="TOC1">
    <w:name w:val="toc 1"/>
    <w:basedOn w:val="Normal"/>
    <w:next w:val="Normal"/>
    <w:autoRedefine/>
    <w:uiPriority w:val="39"/>
    <w:semiHidden/>
    <w:rsid w:val="00784278"/>
    <w:pPr>
      <w:spacing w:before="60" w:after="60" w:line="264" w:lineRule="auto"/>
    </w:pPr>
    <w:rPr>
      <w:b/>
    </w:rPr>
  </w:style>
  <w:style w:type="paragraph" w:styleId="TOC2">
    <w:name w:val="toc 2"/>
    <w:basedOn w:val="TOC1"/>
    <w:next w:val="Normal"/>
    <w:autoRedefine/>
    <w:uiPriority w:val="39"/>
    <w:semiHidden/>
    <w:rsid w:val="00784278"/>
    <w:pPr>
      <w:ind w:left="425"/>
    </w:pPr>
    <w:rPr>
      <w:b w:val="0"/>
    </w:rPr>
  </w:style>
  <w:style w:type="paragraph" w:styleId="TOC3">
    <w:name w:val="toc 3"/>
    <w:basedOn w:val="TOC1"/>
    <w:next w:val="Normal"/>
    <w:autoRedefine/>
    <w:uiPriority w:val="39"/>
    <w:semiHidden/>
    <w:rsid w:val="00784278"/>
    <w:pPr>
      <w:ind w:left="851"/>
    </w:pPr>
    <w:rPr>
      <w:b w:val="0"/>
      <w:color w:val="64727D"/>
    </w:rPr>
  </w:style>
  <w:style w:type="paragraph" w:customStyle="1" w:styleId="Normalnospacing">
    <w:name w:val="Normal (no spacing)"/>
    <w:basedOn w:val="Normal"/>
    <w:semiHidden/>
    <w:qFormat/>
    <w:rsid w:val="00EA1BC5"/>
    <w:pPr>
      <w:spacing w:before="0" w:after="0"/>
    </w:pPr>
  </w:style>
  <w:style w:type="numbering" w:customStyle="1" w:styleId="DITBulletList">
    <w:name w:val="DIT Bullet List"/>
    <w:uiPriority w:val="99"/>
    <w:rsid w:val="00332AFF"/>
    <w:pPr>
      <w:numPr>
        <w:numId w:val="17"/>
      </w:numPr>
    </w:pPr>
  </w:style>
  <w:style w:type="paragraph" w:customStyle="1" w:styleId="ListBullets">
    <w:name w:val="List Bullets"/>
    <w:basedOn w:val="ListParagraph"/>
    <w:link w:val="ListBulletsChar"/>
    <w:uiPriority w:val="1"/>
    <w:qFormat/>
    <w:rsid w:val="00EA1BC5"/>
    <w:pPr>
      <w:numPr>
        <w:numId w:val="39"/>
      </w:numPr>
    </w:pPr>
  </w:style>
  <w:style w:type="numbering" w:customStyle="1" w:styleId="DITNumbers">
    <w:name w:val="DIT Numbers"/>
    <w:uiPriority w:val="99"/>
    <w:rsid w:val="00332AFF"/>
    <w:pPr>
      <w:numPr>
        <w:numId w:val="23"/>
      </w:numPr>
    </w:pPr>
  </w:style>
  <w:style w:type="character" w:customStyle="1" w:styleId="ListBulletsChar">
    <w:name w:val="List Bullets Char"/>
    <w:basedOn w:val="DefaultParagraphFont"/>
    <w:link w:val="ListBullets"/>
    <w:uiPriority w:val="1"/>
    <w:rsid w:val="001A604C"/>
  </w:style>
  <w:style w:type="paragraph" w:customStyle="1" w:styleId="ListNumbers">
    <w:name w:val="List Numbers"/>
    <w:basedOn w:val="ListParagraph"/>
    <w:uiPriority w:val="1"/>
    <w:qFormat/>
    <w:rsid w:val="00EA1BC5"/>
    <w:pPr>
      <w:numPr>
        <w:numId w:val="40"/>
      </w:numPr>
    </w:pPr>
  </w:style>
  <w:style w:type="paragraph" w:customStyle="1" w:styleId="HighlightPull-quote">
    <w:name w:val="Highlight/Pull-quote"/>
    <w:basedOn w:val="Normal"/>
    <w:uiPriority w:val="3"/>
    <w:qFormat/>
    <w:rsid w:val="00EA1BC5"/>
    <w:pPr>
      <w:pBdr>
        <w:left w:val="single" w:sz="18" w:space="9" w:color="73BFE3" w:themeColor="accent4"/>
      </w:pBdr>
      <w:ind w:left="227"/>
    </w:pPr>
    <w:rPr>
      <w:sz w:val="26"/>
    </w:rPr>
  </w:style>
  <w:style w:type="paragraph" w:customStyle="1" w:styleId="Subject">
    <w:name w:val="Subject"/>
    <w:basedOn w:val="Heading2"/>
    <w:link w:val="SubjectChar"/>
    <w:uiPriority w:val="9"/>
    <w:semiHidden/>
    <w:qFormat/>
    <w:rsid w:val="00EA1BC5"/>
    <w:pPr>
      <w:spacing w:before="120" w:after="120"/>
    </w:pPr>
    <w:rPr>
      <w:color w:val="DBA387"/>
      <w:sz w:val="32"/>
    </w:rPr>
  </w:style>
  <w:style w:type="character" w:customStyle="1" w:styleId="SubjectChar">
    <w:name w:val="Subject Char"/>
    <w:basedOn w:val="Heading2Char"/>
    <w:link w:val="Subject"/>
    <w:uiPriority w:val="9"/>
    <w:semiHidden/>
    <w:rsid w:val="00EA1BC5"/>
    <w:rPr>
      <w:rFonts w:asciiTheme="majorHAnsi" w:eastAsiaTheme="majorEastAsia" w:hAnsiTheme="majorHAnsi" w:cstheme="majorBidi"/>
      <w:b/>
      <w:color w:val="DBA387"/>
      <w:sz w:val="32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915B62"/>
    <w:rPr>
      <w:color w:val="605E5C"/>
      <w:shd w:val="clear" w:color="auto" w:fill="E1DFDD"/>
    </w:rPr>
  </w:style>
  <w:style w:type="paragraph" w:styleId="TableofFigures">
    <w:name w:val="table of figures"/>
    <w:basedOn w:val="Normal"/>
    <w:next w:val="Normal"/>
    <w:uiPriority w:val="99"/>
    <w:semiHidden/>
    <w:rsid w:val="0043748C"/>
    <w:pPr>
      <w:spacing w:after="0"/>
    </w:pPr>
  </w:style>
  <w:style w:type="paragraph" w:styleId="TOC4">
    <w:name w:val="toc 4"/>
    <w:basedOn w:val="TOC1"/>
    <w:next w:val="Normal"/>
    <w:autoRedefine/>
    <w:uiPriority w:val="9"/>
    <w:semiHidden/>
    <w:rsid w:val="00784278"/>
    <w:pPr>
      <w:spacing w:after="100"/>
      <w:ind w:left="1276"/>
    </w:pPr>
    <w:rPr>
      <w:b w:val="0"/>
      <w:color w:val="64727D"/>
    </w:rPr>
  </w:style>
  <w:style w:type="table" w:customStyle="1" w:styleId="8DITTableComparison">
    <w:name w:val="8 DIT Table Comparison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4" w:space="0" w:color="202F3B" w:themeColor="text1"/>
        <w:left w:val="single" w:sz="4" w:space="0" w:color="202F3B" w:themeColor="text1"/>
        <w:bottom w:val="single" w:sz="4" w:space="0" w:color="202F3B" w:themeColor="text1"/>
        <w:right w:val="single" w:sz="4" w:space="0" w:color="202F3B" w:themeColor="text1"/>
        <w:insideH w:val="single" w:sz="4" w:space="0" w:color="202F3B" w:themeColor="text1"/>
        <w:insideV w:val="single" w:sz="4" w:space="0" w:color="202F3B" w:themeColor="text1"/>
      </w:tblBorders>
    </w:tblPr>
    <w:tblStylePr w:type="firstRow">
      <w:rPr>
        <w:b/>
      </w:rPr>
    </w:tblStylePr>
    <w:tblStylePr w:type="firstCol">
      <w:tblPr/>
      <w:tcPr>
        <w:shd w:val="clear" w:color="auto" w:fill="E2EFD9" w:themeFill="accent6" w:themeFillTint="33"/>
      </w:tcPr>
    </w:tblStylePr>
    <w:tblStylePr w:type="lastCol">
      <w:tblPr/>
      <w:tcPr>
        <w:shd w:val="clear" w:color="auto" w:fill="FAD6D6"/>
      </w:tcPr>
    </w:tblStylePr>
  </w:style>
  <w:style w:type="table" w:customStyle="1" w:styleId="6DITTableOrange">
    <w:name w:val="6 DIT Table Orange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8" w:space="0" w:color="F58221" w:themeColor="accent5"/>
        <w:left w:val="single" w:sz="8" w:space="0" w:color="F58221" w:themeColor="accent5"/>
        <w:bottom w:val="single" w:sz="8" w:space="0" w:color="F58221" w:themeColor="accent5"/>
        <w:right w:val="single" w:sz="8" w:space="0" w:color="F58221" w:themeColor="accent5"/>
        <w:insideH w:val="single" w:sz="8" w:space="0" w:color="F58221" w:themeColor="accent5"/>
        <w:insideV w:val="single" w:sz="8" w:space="0" w:color="F58221" w:themeColor="accent5"/>
      </w:tblBorders>
    </w:tblPr>
    <w:tcPr>
      <w:shd w:val="clear" w:color="auto" w:fill="FFFFFF" w:themeFill="background2"/>
    </w:tcPr>
    <w:tblStylePr w:type="firstRow">
      <w:rPr>
        <w:b/>
      </w:rPr>
      <w:tblPr/>
      <w:tcPr>
        <w:shd w:val="clear" w:color="auto" w:fill="F9BE9E" w:themeFill="accent2" w:themeFillShade="E6"/>
      </w:tcPr>
    </w:tblStylePr>
  </w:style>
  <w:style w:type="table" w:customStyle="1" w:styleId="5DITTableBlue">
    <w:name w:val="5 DIT Table Blue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8" w:space="0" w:color="73BFE3" w:themeColor="accent4"/>
        <w:left w:val="single" w:sz="8" w:space="0" w:color="73BFE3" w:themeColor="accent4"/>
        <w:bottom w:val="single" w:sz="8" w:space="0" w:color="73BFE3" w:themeColor="accent4"/>
        <w:right w:val="single" w:sz="8" w:space="0" w:color="73BFE3" w:themeColor="accent4"/>
        <w:insideH w:val="single" w:sz="8" w:space="0" w:color="73BFE3" w:themeColor="accent4"/>
        <w:insideV w:val="single" w:sz="8" w:space="0" w:color="73BFE3" w:themeColor="accent4"/>
      </w:tblBorders>
    </w:tblPr>
    <w:trPr>
      <w:cantSplit/>
    </w:trPr>
    <w:tcPr>
      <w:shd w:val="clear" w:color="auto" w:fill="FFFFFF" w:themeFill="background2"/>
    </w:tcPr>
    <w:tblStylePr w:type="firstRow">
      <w:rPr>
        <w:b/>
      </w:rPr>
      <w:tblPr/>
      <w:tcPr>
        <w:shd w:val="clear" w:color="auto" w:fill="E2F2F9" w:themeFill="accent4" w:themeFillTint="33"/>
      </w:tcPr>
    </w:tblStylePr>
  </w:style>
  <w:style w:type="table" w:customStyle="1" w:styleId="4DITGreyTable">
    <w:name w:val="4 DIT Grey Table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4" w:space="0" w:color="202F3B" w:themeColor="text1"/>
        <w:left w:val="single" w:sz="4" w:space="0" w:color="202F3B" w:themeColor="text1"/>
        <w:bottom w:val="single" w:sz="4" w:space="0" w:color="202F3B" w:themeColor="text1"/>
        <w:right w:val="single" w:sz="4" w:space="0" w:color="202F3B" w:themeColor="text1"/>
        <w:insideH w:val="single" w:sz="4" w:space="0" w:color="202F3B" w:themeColor="text1"/>
        <w:insideV w:val="single" w:sz="4" w:space="0" w:color="202F3B" w:themeColor="text1"/>
      </w:tblBorders>
    </w:tblPr>
    <w:trPr>
      <w:cantSplit/>
    </w:trPr>
    <w:tblStylePr w:type="firstRow">
      <w:rPr>
        <w:b/>
      </w:rPr>
      <w:tblPr/>
      <w:tcPr>
        <w:shd w:val="clear" w:color="auto" w:fill="CBD2D7"/>
      </w:tcPr>
    </w:tblStylePr>
  </w:style>
  <w:style w:type="table" w:customStyle="1" w:styleId="7DITTableGreen">
    <w:name w:val="7 DIT Table Green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rPr>
      <w:cantSplit/>
    </w:trPr>
    <w:tcPr>
      <w:shd w:val="clear" w:color="auto" w:fill="FFFFFF" w:themeFill="background2"/>
    </w:tcPr>
    <w:tblStylePr w:type="firstRow">
      <w:rPr>
        <w:b/>
        <w:color w:val="202F3B" w:themeColor="text1"/>
      </w:rPr>
      <w:tblPr/>
      <w:tcPr>
        <w:shd w:val="clear" w:color="auto" w:fill="E2EFD9" w:themeFill="accent6" w:themeFillTint="33"/>
      </w:tcPr>
    </w:tblStylePr>
  </w:style>
  <w:style w:type="table" w:customStyle="1" w:styleId="9DITCalloutBox">
    <w:name w:val="9 DIT Callout Box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left w:val="single" w:sz="24" w:space="0" w:color="DADAD3" w:themeColor="background1" w:themeShade="E6"/>
      </w:tblBorders>
      <w:tblCellMar>
        <w:top w:w="170" w:type="dxa"/>
        <w:left w:w="425" w:type="dxa"/>
        <w:bottom w:w="170" w:type="dxa"/>
        <w:right w:w="425" w:type="dxa"/>
      </w:tblCellMar>
    </w:tblPr>
    <w:tcPr>
      <w:shd w:val="clear" w:color="auto" w:fill="F0F0ED" w:themeFill="background1"/>
    </w:tcPr>
  </w:style>
  <w:style w:type="paragraph" w:customStyle="1" w:styleId="White">
    <w:name w:val="White"/>
    <w:aliases w:val="bold"/>
    <w:basedOn w:val="Normal"/>
    <w:link w:val="WhiteChar"/>
    <w:semiHidden/>
    <w:qFormat/>
    <w:rsid w:val="00EA1BC5"/>
    <w:rPr>
      <w:rFonts w:asciiTheme="majorHAnsi" w:hAnsiTheme="majorHAnsi"/>
      <w:color w:val="FFFFFF" w:themeColor="background2"/>
    </w:rPr>
  </w:style>
  <w:style w:type="character" w:customStyle="1" w:styleId="WhiteChar">
    <w:name w:val="White Char"/>
    <w:aliases w:val="bold Char"/>
    <w:basedOn w:val="DefaultParagraphFont"/>
    <w:link w:val="White"/>
    <w:semiHidden/>
    <w:rsid w:val="00EA1BC5"/>
    <w:rPr>
      <w:rFonts w:asciiTheme="majorHAnsi" w:hAnsiTheme="majorHAnsi"/>
      <w:color w:val="FFFFFF" w:themeColor="background2"/>
    </w:rPr>
  </w:style>
  <w:style w:type="paragraph" w:customStyle="1" w:styleId="DocumentTitleLarge">
    <w:name w:val="Document Title (Large)"/>
    <w:basedOn w:val="DocumentTitle0"/>
    <w:link w:val="DocumentTitleLargeChar"/>
    <w:uiPriority w:val="9"/>
    <w:qFormat/>
    <w:rsid w:val="00EA1BC5"/>
    <w:pPr>
      <w:ind w:right="565"/>
    </w:pPr>
    <w:rPr>
      <w:sz w:val="60"/>
    </w:rPr>
  </w:style>
  <w:style w:type="paragraph" w:customStyle="1" w:styleId="SubjectLarge">
    <w:name w:val="Subject (Large)"/>
    <w:basedOn w:val="Subject"/>
    <w:link w:val="SubjectLargeChar"/>
    <w:uiPriority w:val="9"/>
    <w:qFormat/>
    <w:rsid w:val="00EA1BC5"/>
    <w:pPr>
      <w:ind w:right="565"/>
    </w:pPr>
    <w:rPr>
      <w:color w:val="DBA387" w:themeColor="accent1"/>
      <w:sz w:val="36"/>
    </w:rPr>
  </w:style>
  <w:style w:type="character" w:customStyle="1" w:styleId="DocumentTitleLargeChar">
    <w:name w:val="Document Title (Large) Char"/>
    <w:basedOn w:val="DocumentTitleChar"/>
    <w:link w:val="DocumentTitleLarge"/>
    <w:uiPriority w:val="9"/>
    <w:rsid w:val="0061083C"/>
    <w:rPr>
      <w:rFonts w:asciiTheme="majorHAnsi" w:eastAsiaTheme="majorEastAsia" w:hAnsiTheme="majorHAnsi" w:cstheme="majorBidi"/>
      <w:b/>
      <w:color w:val="F0F0ED" w:themeColor="background1"/>
      <w:sz w:val="60"/>
      <w:szCs w:val="144"/>
    </w:rPr>
  </w:style>
  <w:style w:type="paragraph" w:customStyle="1" w:styleId="Publicationdate">
    <w:name w:val="Publication date"/>
    <w:basedOn w:val="Normal"/>
    <w:link w:val="PublicationdateChar"/>
    <w:uiPriority w:val="11"/>
    <w:semiHidden/>
    <w:qFormat/>
    <w:rsid w:val="00EA1BC5"/>
    <w:rPr>
      <w:b/>
      <w:color w:val="F0F0ED" w:themeColor="background1"/>
    </w:rPr>
  </w:style>
  <w:style w:type="character" w:customStyle="1" w:styleId="SubjectLargeChar">
    <w:name w:val="Subject (Large) Char"/>
    <w:basedOn w:val="SubjectChar"/>
    <w:link w:val="SubjectLarge"/>
    <w:uiPriority w:val="9"/>
    <w:rsid w:val="0061083C"/>
    <w:rPr>
      <w:rFonts w:asciiTheme="majorHAnsi" w:eastAsiaTheme="majorEastAsia" w:hAnsiTheme="majorHAnsi" w:cstheme="majorBidi"/>
      <w:b/>
      <w:color w:val="DBA387" w:themeColor="accent1"/>
      <w:sz w:val="36"/>
      <w:szCs w:val="26"/>
    </w:rPr>
  </w:style>
  <w:style w:type="paragraph" w:customStyle="1" w:styleId="DocumentSubtitle0">
    <w:name w:val="Document Subtitle"/>
    <w:basedOn w:val="Heading2"/>
    <w:link w:val="DocumentSubtitleChar0"/>
    <w:uiPriority w:val="10"/>
    <w:semiHidden/>
    <w:qFormat/>
    <w:rsid w:val="00EA1BC5"/>
    <w:pPr>
      <w:spacing w:before="120" w:after="120"/>
    </w:pPr>
    <w:rPr>
      <w:color w:val="DBA387"/>
      <w:sz w:val="26"/>
    </w:rPr>
  </w:style>
  <w:style w:type="character" w:customStyle="1" w:styleId="PublicationdateChar">
    <w:name w:val="Publication date Char"/>
    <w:basedOn w:val="DefaultParagraphFont"/>
    <w:link w:val="Publicationdate"/>
    <w:uiPriority w:val="11"/>
    <w:semiHidden/>
    <w:rsid w:val="00EA1BC5"/>
    <w:rPr>
      <w:b/>
      <w:color w:val="F0F0ED" w:themeColor="background1"/>
    </w:rPr>
  </w:style>
  <w:style w:type="character" w:customStyle="1" w:styleId="DocumentSubtitleChar0">
    <w:name w:val="Document Subtitle Char"/>
    <w:basedOn w:val="Heading2Char"/>
    <w:link w:val="DocumentSubtitle0"/>
    <w:uiPriority w:val="10"/>
    <w:semiHidden/>
    <w:rsid w:val="00EA1BC5"/>
    <w:rPr>
      <w:rFonts w:asciiTheme="majorHAnsi" w:eastAsiaTheme="majorEastAsia" w:hAnsiTheme="majorHAnsi" w:cstheme="majorBidi"/>
      <w:b/>
      <w:color w:val="DBA387"/>
      <w:sz w:val="26"/>
      <w:szCs w:val="26"/>
    </w:rPr>
  </w:style>
  <w:style w:type="paragraph" w:customStyle="1" w:styleId="Introduction">
    <w:name w:val="Introduction"/>
    <w:basedOn w:val="Normal"/>
    <w:uiPriority w:val="2"/>
    <w:qFormat/>
    <w:rsid w:val="00EA1BC5"/>
    <w:rPr>
      <w:bCs/>
      <w:color w:val="64727D"/>
      <w:sz w:val="26"/>
    </w:rPr>
  </w:style>
  <w:style w:type="character" w:styleId="FootnoteReference">
    <w:name w:val="footnote reference"/>
    <w:basedOn w:val="DefaultParagraphFont"/>
    <w:uiPriority w:val="99"/>
    <w:semiHidden/>
    <w:unhideWhenUsed/>
    <w:rsid w:val="00D5091A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964F5B"/>
    <w:pPr>
      <w:spacing w:before="60" w:after="60" w:line="240" w:lineRule="auto"/>
    </w:pPr>
    <w:rPr>
      <w:sz w:val="18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964F5B"/>
    <w:rPr>
      <w:sz w:val="18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5091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20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Corporate%20Data\Templates\Communications%20-%20Generic%20-%20A4%20portrait%20-%20DI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8F81504C65C409493A6D13E15007E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8B140C-9F78-4D66-A8F1-6AC31A4EF4E6}"/>
      </w:docPartPr>
      <w:docPartBody>
        <w:p w:rsidR="0016277A" w:rsidRDefault="0016277A">
          <w:pPr>
            <w:pStyle w:val="28F81504C65C409493A6D13E15007E59"/>
          </w:pPr>
          <w:r w:rsidRPr="00F1069A">
            <w:rPr>
              <w:rStyle w:val="DocumentTitleChar"/>
              <w:color w:val="FF00FF"/>
            </w:rPr>
            <w:t xml:space="preserve">[Document </w:t>
          </w:r>
          <w:r>
            <w:rPr>
              <w:rStyle w:val="DocumentTitleChar"/>
              <w:color w:val="FF00FF"/>
            </w:rPr>
            <w:t>t</w:t>
          </w:r>
          <w:r w:rsidRPr="00F1069A">
            <w:rPr>
              <w:rStyle w:val="DocumentTitleChar"/>
              <w:color w:val="FF00FF"/>
            </w:rPr>
            <w:t>itle 95</w:t>
          </w:r>
          <w:r>
            <w:rPr>
              <w:rStyle w:val="DocumentTitleChar"/>
              <w:rFonts w:ascii="Cambria Math" w:hAnsi="Cambria Math"/>
              <w:color w:val="FF00FF"/>
            </w:rPr>
            <w:t>‑</w:t>
          </w:r>
          <w:r w:rsidRPr="00F1069A">
            <w:rPr>
              <w:rStyle w:val="DocumentTitleChar"/>
              <w:color w:val="FF00FF"/>
            </w:rPr>
            <w:t>character limit]</w:t>
          </w:r>
        </w:p>
      </w:docPartBody>
    </w:docPart>
    <w:docPart>
      <w:docPartPr>
        <w:name w:val="2BAC267E99914725AFC6CE6CB2FE2C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B2F18C-7D2B-4DA2-B8CD-04F620E60FA6}"/>
      </w:docPartPr>
      <w:docPartBody>
        <w:p w:rsidR="0016277A" w:rsidRDefault="0016277A">
          <w:pPr>
            <w:pStyle w:val="2BAC267E99914725AFC6CE6CB2FE2C37"/>
          </w:pPr>
          <w:r w:rsidRPr="00F1069A">
            <w:rPr>
              <w:rStyle w:val="PlaceholderText"/>
              <w:color w:val="FF00FF"/>
            </w:rPr>
            <w:t>[Sub</w:t>
          </w:r>
          <w:r>
            <w:rPr>
              <w:rStyle w:val="PlaceholderText"/>
              <w:color w:val="FF00FF"/>
            </w:rPr>
            <w:t>title</w:t>
          </w:r>
          <w:r w:rsidRPr="00F1069A">
            <w:rPr>
              <w:rStyle w:val="PlaceholderText"/>
              <w:color w:val="FF00FF"/>
            </w:rPr>
            <w:t>]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E1391-1FE1-4201-A1D0-C600C646E3E6}"/>
      </w:docPartPr>
      <w:docPartBody>
        <w:p w:rsidR="0016277A" w:rsidRDefault="0016277A">
          <w:r w:rsidRPr="003B109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4F955-7E56-4338-BA25-028C1484D5B8}"/>
      </w:docPartPr>
      <w:docPartBody>
        <w:p w:rsidR="0016277A" w:rsidRDefault="0016277A" w:rsidP="0016277A">
          <w:pPr>
            <w:pStyle w:val="DefaultPlaceholder-1854013438"/>
          </w:pPr>
          <w:r w:rsidRPr="004450D8">
            <w:rPr>
              <w:rStyle w:val="PlaceholderText"/>
              <w:color w:val="FF00FF"/>
            </w:rPr>
            <w:t xml:space="preserve">[Publish </w:t>
          </w:r>
          <w:r>
            <w:rPr>
              <w:rStyle w:val="PlaceholderText"/>
              <w:color w:val="FF00FF"/>
            </w:rPr>
            <w:t>d</w:t>
          </w:r>
          <w:r w:rsidRPr="004450D8">
            <w:rPr>
              <w:rStyle w:val="PlaceholderText"/>
              <w:color w:val="FF00FF"/>
            </w:rPr>
            <w:t>ate]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4BF3BA-5B33-489B-9A72-EEFF75F672CD}"/>
      </w:docPartPr>
      <w:docPartBody>
        <w:p w:rsidR="0016277A" w:rsidRDefault="0016277A">
          <w:r w:rsidRPr="003B7B9F">
            <w:rPr>
              <w:rStyle w:val="PlaceholderText"/>
            </w:rPr>
            <w:t>Click or tap to enter a date.</w:t>
          </w:r>
        </w:p>
      </w:docPartBody>
    </w:docPart>
    <w:docPart>
      <w:docPartPr>
        <w:name w:val="E3EFCE70CBDC40179F434E5D02861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90BE5-0DDE-4580-9D12-5C795B5C4EA7}"/>
      </w:docPartPr>
      <w:docPartBody>
        <w:p w:rsidR="0016277A" w:rsidRDefault="0016277A" w:rsidP="0016277A">
          <w:pPr>
            <w:pStyle w:val="E3EFCE70CBDC40179F434E5D0286151C"/>
          </w:pPr>
          <w:r w:rsidRPr="003B109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AC5B44531F408091494FACB081A7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7BECE-390E-4D97-B373-E8051B62C941}"/>
      </w:docPartPr>
      <w:docPartBody>
        <w:p w:rsidR="0016277A" w:rsidRDefault="0016277A" w:rsidP="0016277A">
          <w:pPr>
            <w:pStyle w:val="12AC5B44531F408091494FACB081A708"/>
          </w:pPr>
          <w:r w:rsidRPr="003B109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BAAB7EC0C644FCA3ACB8F0E98F8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6F25F5-CEEB-4D9E-9DBD-7C54B450F015}"/>
      </w:docPartPr>
      <w:docPartBody>
        <w:p w:rsidR="0016277A" w:rsidRDefault="0016277A" w:rsidP="0016277A">
          <w:pPr>
            <w:pStyle w:val="41BAAB7EC0C644FCA3ACB8F0E98F833D"/>
          </w:pPr>
          <w:r w:rsidRPr="003B109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DDF56AFBF94CB5986FA51FC1EF71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70766-F44A-418B-B66B-DD9CC87BF12B}"/>
      </w:docPartPr>
      <w:docPartBody>
        <w:p w:rsidR="0016277A" w:rsidRDefault="0016277A" w:rsidP="0016277A">
          <w:pPr>
            <w:pStyle w:val="78DDF56AFBF94CB5986FA51FC1EF710D"/>
          </w:pPr>
          <w:r w:rsidRPr="003B109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89B21A1AC14540BB681D9E0426A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470F1-E2AF-4A05-BDC0-DB51B61B4B9E}"/>
      </w:docPartPr>
      <w:docPartBody>
        <w:p w:rsidR="0016277A" w:rsidRDefault="0016277A" w:rsidP="0016277A">
          <w:pPr>
            <w:pStyle w:val="DC89B21A1AC14540BB681D9E0426A3AB"/>
          </w:pPr>
          <w:r w:rsidRPr="003B109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8EA8B534A64A69875B90BA52ED0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922F49-FDEF-4546-83AD-21AA89F9AD4B}"/>
      </w:docPartPr>
      <w:docPartBody>
        <w:p w:rsidR="0016277A" w:rsidRDefault="0016277A" w:rsidP="0016277A">
          <w:pPr>
            <w:pStyle w:val="528EA8B534A64A69875B90BA52ED06A6"/>
          </w:pPr>
          <w:r w:rsidRPr="003B109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694283606948C79E68A1B34B836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C4FC17-C795-4C8A-8DCC-2DC6095B16E1}"/>
      </w:docPartPr>
      <w:docPartBody>
        <w:p w:rsidR="0016277A" w:rsidRDefault="0016277A" w:rsidP="0016277A">
          <w:pPr>
            <w:pStyle w:val="3E694283606948C79E68A1B34B836CA6"/>
          </w:pPr>
          <w:r w:rsidRPr="003B7B9F">
            <w:rPr>
              <w:rStyle w:val="PlaceholderText"/>
            </w:rPr>
            <w:t>Choose an item.</w:t>
          </w:r>
        </w:p>
      </w:docPartBody>
    </w:docPart>
    <w:docPart>
      <w:docPartPr>
        <w:name w:val="E31A28DE0FF74CE8BB6354499C55A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98E8E-00A6-445F-86A1-EF9DE8D0DED4}"/>
      </w:docPartPr>
      <w:docPartBody>
        <w:p w:rsidR="0016277A" w:rsidRDefault="0016277A" w:rsidP="0016277A">
          <w:pPr>
            <w:pStyle w:val="E31A28DE0FF74CE8BB6354499C55AD5D"/>
          </w:pPr>
          <w:r w:rsidRPr="004450D8">
            <w:rPr>
              <w:rStyle w:val="PlaceholderText"/>
              <w:color w:val="FF00FF"/>
            </w:rPr>
            <w:t xml:space="preserve">[Publish </w:t>
          </w:r>
          <w:r>
            <w:rPr>
              <w:rStyle w:val="PlaceholderText"/>
              <w:color w:val="FF00FF"/>
            </w:rPr>
            <w:t>d</w:t>
          </w:r>
          <w:r w:rsidRPr="004450D8">
            <w:rPr>
              <w:rStyle w:val="PlaceholderText"/>
              <w:color w:val="FF00FF"/>
            </w:rPr>
            <w:t>ate]</w:t>
          </w:r>
        </w:p>
      </w:docPartBody>
    </w:docPart>
    <w:docPart>
      <w:docPartPr>
        <w:name w:val="7B48A5032E5F4ECAB073BCA75AD50F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2D81BD-13E5-4187-8D33-760A5F31736B}"/>
      </w:docPartPr>
      <w:docPartBody>
        <w:p w:rsidR="0016277A" w:rsidRDefault="0016277A" w:rsidP="0016277A">
          <w:pPr>
            <w:pStyle w:val="7B48A5032E5F4ECAB073BCA75AD50FAD"/>
          </w:pPr>
          <w:r w:rsidRPr="003B109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27413954C44C1CB1D77D269816FC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023C1-FCE6-436A-9245-FE8C30699FCD}"/>
      </w:docPartPr>
      <w:docPartBody>
        <w:p w:rsidR="0016277A" w:rsidRDefault="0016277A" w:rsidP="0016277A">
          <w:pPr>
            <w:pStyle w:val="C927413954C44C1CB1D77D269816FC8F"/>
          </w:pPr>
          <w:r w:rsidRPr="003B7B9F">
            <w:rPr>
              <w:rStyle w:val="PlaceholderText"/>
            </w:rPr>
            <w:t>Choose an item.</w:t>
          </w:r>
        </w:p>
      </w:docPartBody>
    </w:docPart>
    <w:docPart>
      <w:docPartPr>
        <w:name w:val="572BBEAAEE5547ADB706B6E271394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88351A-4A23-459C-A04D-9B4C487943C0}"/>
      </w:docPartPr>
      <w:docPartBody>
        <w:p w:rsidR="0016277A" w:rsidRDefault="0016277A" w:rsidP="0016277A">
          <w:pPr>
            <w:pStyle w:val="572BBEAAEE5547ADB706B6E27139446E"/>
          </w:pPr>
          <w:r w:rsidRPr="003B7B9F">
            <w:rPr>
              <w:rStyle w:val="PlaceholderText"/>
            </w:rPr>
            <w:t>Choose an item.</w:t>
          </w:r>
        </w:p>
      </w:docPartBody>
    </w:docPart>
    <w:docPart>
      <w:docPartPr>
        <w:name w:val="9950438C2D3A422A885F60E40BB18D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823B24-F739-450A-AD8D-87C18670DFA8}"/>
      </w:docPartPr>
      <w:docPartBody>
        <w:p w:rsidR="0016277A" w:rsidRDefault="0016277A" w:rsidP="0016277A">
          <w:pPr>
            <w:pStyle w:val="9950438C2D3A422A885F60E40BB18D74"/>
          </w:pPr>
          <w:r w:rsidRPr="003B7B9F">
            <w:rPr>
              <w:rStyle w:val="PlaceholderText"/>
            </w:rPr>
            <w:t>Choose an item.</w:t>
          </w:r>
        </w:p>
      </w:docPartBody>
    </w:docPart>
    <w:docPart>
      <w:docPartPr>
        <w:name w:val="4AB711C8BE6C4C61B4D1CCCFC3192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98F94-F241-4756-BB88-CCD8A56BEB1B}"/>
      </w:docPartPr>
      <w:docPartBody>
        <w:p w:rsidR="0016277A" w:rsidRDefault="0016277A" w:rsidP="0016277A">
          <w:pPr>
            <w:pStyle w:val="4AB711C8BE6C4C61B4D1CCCFC319244A"/>
          </w:pPr>
          <w:r w:rsidRPr="003B7B9F">
            <w:rPr>
              <w:rStyle w:val="PlaceholderText"/>
            </w:rPr>
            <w:t>Choose an item.</w:t>
          </w:r>
        </w:p>
      </w:docPartBody>
    </w:docPart>
    <w:docPart>
      <w:docPartPr>
        <w:name w:val="823130BB1DED4F72981D2C09E09F7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9D578A-6DEC-439D-AB5C-AE46E4C66FAC}"/>
      </w:docPartPr>
      <w:docPartBody>
        <w:p w:rsidR="0016277A" w:rsidRDefault="0016277A" w:rsidP="0016277A">
          <w:pPr>
            <w:pStyle w:val="823130BB1DED4F72981D2C09E09F7C21"/>
          </w:pPr>
          <w:r w:rsidRPr="003B7B9F">
            <w:rPr>
              <w:rStyle w:val="PlaceholderText"/>
            </w:rPr>
            <w:t>Choose an item.</w:t>
          </w:r>
        </w:p>
      </w:docPartBody>
    </w:docPart>
    <w:docPart>
      <w:docPartPr>
        <w:name w:val="6B6D801D6214481E9F86FF3678520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5E422-5490-4F18-907E-FB0A68FEFBB1}"/>
      </w:docPartPr>
      <w:docPartBody>
        <w:p w:rsidR="0016277A" w:rsidRDefault="0016277A" w:rsidP="0016277A">
          <w:pPr>
            <w:pStyle w:val="6B6D801D6214481E9F86FF3678520922"/>
          </w:pPr>
          <w:r w:rsidRPr="003B109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0CE26B96514255853FD3175B013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DABB3-85EE-4139-A5FE-0928071DB5D9}"/>
      </w:docPartPr>
      <w:docPartBody>
        <w:p w:rsidR="0016277A" w:rsidRDefault="0016277A" w:rsidP="0016277A">
          <w:pPr>
            <w:pStyle w:val="E60CE26B96514255853FD3175B013BF3"/>
          </w:pPr>
          <w:r w:rsidRPr="003B109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709177D6B34736A9821DC9041429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ABC086-CB52-4DE8-9E9A-00F788E8102E}"/>
      </w:docPartPr>
      <w:docPartBody>
        <w:p w:rsidR="0016277A" w:rsidRDefault="0016277A" w:rsidP="0016277A">
          <w:pPr>
            <w:pStyle w:val="8C709177D6B34736A9821DC90414293C"/>
          </w:pPr>
          <w:r w:rsidRPr="003B109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0CCCA64F77475FB59C1F064ACFCE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34FEE-B2D9-4C1A-B588-D54CC0EA9BEB}"/>
      </w:docPartPr>
      <w:docPartBody>
        <w:p w:rsidR="0016277A" w:rsidRDefault="0016277A" w:rsidP="0016277A">
          <w:pPr>
            <w:pStyle w:val="DE0CCCA64F77475FB59C1F064ACFCE1E"/>
          </w:pPr>
          <w:r w:rsidRPr="003B109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CC2FD2E8764FC5AB05F827F666A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800632-6D2F-4180-A981-C58A2B87112B}"/>
      </w:docPartPr>
      <w:docPartBody>
        <w:p w:rsidR="0016277A" w:rsidRDefault="0016277A" w:rsidP="0016277A">
          <w:pPr>
            <w:pStyle w:val="A3CC2FD2E8764FC5AB05F827F666A5FC"/>
          </w:pPr>
          <w:r w:rsidRPr="003B109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ACB4696E0A4FE7B8B28A7E09BD0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D94BE-7A9A-4A94-A006-3D7364225354}"/>
      </w:docPartPr>
      <w:docPartBody>
        <w:p w:rsidR="0016277A" w:rsidRDefault="0016277A" w:rsidP="0016277A">
          <w:pPr>
            <w:pStyle w:val="F0ACB4696E0A4FE7B8B28A7E09BD0BC3"/>
          </w:pPr>
          <w:r w:rsidRPr="003B7B9F">
            <w:rPr>
              <w:rStyle w:val="PlaceholderText"/>
            </w:rPr>
            <w:t>Choose an item.</w:t>
          </w:r>
        </w:p>
      </w:docPartBody>
    </w:docPart>
    <w:docPart>
      <w:docPartPr>
        <w:name w:val="C9B0AB3D66CF481FBF23FFDAE0EE5B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79F98D-E75A-4B96-9F91-6E9049175801}"/>
      </w:docPartPr>
      <w:docPartBody>
        <w:p w:rsidR="0016277A" w:rsidRDefault="0016277A" w:rsidP="0016277A">
          <w:pPr>
            <w:pStyle w:val="C9B0AB3D66CF481FBF23FFDAE0EE5B0D"/>
          </w:pPr>
          <w:r w:rsidRPr="003B109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272844DBE0430683CB1D1C531BF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8F932-DD0B-43F9-A210-4D03789F77D8}"/>
      </w:docPartPr>
      <w:docPartBody>
        <w:p w:rsidR="0016277A" w:rsidRDefault="0016277A" w:rsidP="0016277A">
          <w:pPr>
            <w:pStyle w:val="92272844DBE0430683CB1D1C531BF7EB"/>
          </w:pPr>
          <w:r w:rsidRPr="003B109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1B56E8C32C482E854C9667FBE406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CB070-1A02-4AB4-BF94-429A66714688}"/>
      </w:docPartPr>
      <w:docPartBody>
        <w:p w:rsidR="0016277A" w:rsidRDefault="0016277A" w:rsidP="0016277A">
          <w:pPr>
            <w:pStyle w:val="A41B56E8C32C482E854C9667FBE40668"/>
          </w:pPr>
          <w:r w:rsidRPr="003B109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52125D54D1407FA16D0E76905B1D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7B45CE-D980-4902-8823-AA58794A55C0}"/>
      </w:docPartPr>
      <w:docPartBody>
        <w:p w:rsidR="0016277A" w:rsidRDefault="0016277A" w:rsidP="0016277A">
          <w:pPr>
            <w:pStyle w:val="2D52125D54D1407FA16D0E76905B1D00"/>
          </w:pPr>
          <w:r w:rsidRPr="003B109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22441B3DBE4EF191C11754B82FC2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FE9D9-0E03-4E1B-BB9E-CBBBBEF3D8FD}"/>
      </w:docPartPr>
      <w:docPartBody>
        <w:p w:rsidR="0016277A" w:rsidRDefault="0016277A" w:rsidP="0016277A">
          <w:pPr>
            <w:pStyle w:val="8F22441B3DBE4EF191C11754B82FC2C9"/>
          </w:pPr>
          <w:r w:rsidRPr="003B109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9F0F0A249D419C9321E1A28AA23F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249027-EEAF-411B-9CC7-A0521B88EAD5}"/>
      </w:docPartPr>
      <w:docPartBody>
        <w:p w:rsidR="0016277A" w:rsidRDefault="0016277A" w:rsidP="0016277A">
          <w:pPr>
            <w:pStyle w:val="7F9F0F0A249D419C9321E1A28AA23FFB"/>
          </w:pPr>
          <w:r w:rsidRPr="003B109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45F1B4A2F24FD088EB068FE5383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C6F7D-871F-4F49-9303-EC95A59AADDB}"/>
      </w:docPartPr>
      <w:docPartBody>
        <w:p w:rsidR="0016277A" w:rsidRDefault="0016277A" w:rsidP="0016277A">
          <w:pPr>
            <w:pStyle w:val="8645F1B4A2F24FD088EB068FE5383567"/>
          </w:pPr>
          <w:r w:rsidRPr="003B109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70559F2B42439E8C9C33420C85D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2DF3DD-E50F-48D7-BD25-12B5C696C266}"/>
      </w:docPartPr>
      <w:docPartBody>
        <w:p w:rsidR="0016277A" w:rsidRDefault="0016277A" w:rsidP="0016277A">
          <w:pPr>
            <w:pStyle w:val="0370559F2B42439E8C9C33420C85DF6F"/>
          </w:pPr>
          <w:r w:rsidRPr="003B109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669E4FCAB64962B38EFBFC3A008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467371-6AEE-4C42-B581-D156B5377E59}"/>
      </w:docPartPr>
      <w:docPartBody>
        <w:p w:rsidR="0016277A" w:rsidRDefault="0016277A" w:rsidP="0016277A">
          <w:pPr>
            <w:pStyle w:val="16669E4FCAB64962B38EFBFC3A008976"/>
          </w:pPr>
          <w:r w:rsidRPr="003B109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77A"/>
    <w:rsid w:val="0016277A"/>
    <w:rsid w:val="00A82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cumentTitle">
    <w:name w:val="Document Title"/>
    <w:basedOn w:val="Normal"/>
    <w:link w:val="DocumentTitleChar"/>
    <w:uiPriority w:val="9"/>
    <w:qFormat/>
    <w:rsid w:val="0016277A"/>
    <w:pPr>
      <w:spacing w:before="120" w:after="120" w:line="240" w:lineRule="auto"/>
    </w:pPr>
    <w:rPr>
      <w:rFonts w:asciiTheme="majorHAnsi" w:eastAsiaTheme="majorEastAsia" w:hAnsiTheme="majorHAnsi" w:cstheme="majorBidi"/>
      <w:b/>
      <w:color w:val="FFFFFF" w:themeColor="background1"/>
      <w:kern w:val="0"/>
      <w:sz w:val="52"/>
      <w:szCs w:val="144"/>
      <w:lang w:eastAsia="en-US"/>
      <w14:ligatures w14:val="none"/>
    </w:rPr>
  </w:style>
  <w:style w:type="character" w:customStyle="1" w:styleId="DocumentTitleChar">
    <w:name w:val="Document Title Char"/>
    <w:basedOn w:val="DefaultParagraphFont"/>
    <w:link w:val="DocumentTitle"/>
    <w:uiPriority w:val="9"/>
    <w:rsid w:val="0016277A"/>
    <w:rPr>
      <w:rFonts w:asciiTheme="majorHAnsi" w:eastAsiaTheme="majorEastAsia" w:hAnsiTheme="majorHAnsi" w:cstheme="majorBidi"/>
      <w:b/>
      <w:color w:val="FFFFFF" w:themeColor="background1"/>
      <w:kern w:val="0"/>
      <w:sz w:val="52"/>
      <w:szCs w:val="144"/>
      <w:lang w:eastAsia="en-US"/>
      <w14:ligatures w14:val="none"/>
    </w:rPr>
  </w:style>
  <w:style w:type="paragraph" w:customStyle="1" w:styleId="28F81504C65C409493A6D13E15007E59">
    <w:name w:val="28F81504C65C409493A6D13E15007E59"/>
  </w:style>
  <w:style w:type="character" w:styleId="PlaceholderText">
    <w:name w:val="Placeholder Text"/>
    <w:basedOn w:val="DefaultParagraphFont"/>
    <w:uiPriority w:val="99"/>
    <w:semiHidden/>
    <w:rsid w:val="0016277A"/>
    <w:rPr>
      <w:color w:val="808080"/>
    </w:rPr>
  </w:style>
  <w:style w:type="paragraph" w:customStyle="1" w:styleId="2BAC267E99914725AFC6CE6CB2FE2C37">
    <w:name w:val="2BAC267E99914725AFC6CE6CB2FE2C37"/>
  </w:style>
  <w:style w:type="paragraph" w:customStyle="1" w:styleId="879C0E5FD8E04E8F852302A160C87EE4">
    <w:name w:val="879C0E5FD8E04E8F852302A160C87EE4"/>
    <w:rsid w:val="0016277A"/>
  </w:style>
  <w:style w:type="paragraph" w:customStyle="1" w:styleId="192A4A50FDDE47149719B1B94DCAD1C5">
    <w:name w:val="192A4A50FDDE47149719B1B94DCAD1C5"/>
    <w:rsid w:val="0016277A"/>
  </w:style>
  <w:style w:type="paragraph" w:customStyle="1" w:styleId="94ADDFDE52334B8A80F4C0F1EFA0470F">
    <w:name w:val="94ADDFDE52334B8A80F4C0F1EFA0470F"/>
    <w:rsid w:val="0016277A"/>
    <w:pPr>
      <w:spacing w:before="120" w:after="120" w:line="288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E3EFCE70CBDC40179F434E5D0286151C">
    <w:name w:val="E3EFCE70CBDC40179F434E5D0286151C"/>
    <w:rsid w:val="0016277A"/>
    <w:pPr>
      <w:spacing w:before="120" w:after="120" w:line="288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12AC5B44531F408091494FACB081A708">
    <w:name w:val="12AC5B44531F408091494FACB081A708"/>
    <w:rsid w:val="0016277A"/>
    <w:pPr>
      <w:spacing w:before="120" w:after="120" w:line="288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41BAAB7EC0C644FCA3ACB8F0E98F833D">
    <w:name w:val="41BAAB7EC0C644FCA3ACB8F0E98F833D"/>
    <w:rsid w:val="0016277A"/>
    <w:pPr>
      <w:spacing w:before="120" w:after="120" w:line="288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78DDF56AFBF94CB5986FA51FC1EF710D">
    <w:name w:val="78DDF56AFBF94CB5986FA51FC1EF710D"/>
    <w:rsid w:val="0016277A"/>
    <w:pPr>
      <w:spacing w:before="120" w:after="120" w:line="288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DC89B21A1AC14540BB681D9E0426A3AB">
    <w:name w:val="DC89B21A1AC14540BB681D9E0426A3AB"/>
    <w:rsid w:val="0016277A"/>
    <w:pPr>
      <w:spacing w:before="120" w:after="120" w:line="288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528EA8B534A64A69875B90BA52ED06A6">
    <w:name w:val="528EA8B534A64A69875B90BA52ED06A6"/>
    <w:rsid w:val="0016277A"/>
    <w:pPr>
      <w:spacing w:before="120" w:after="120" w:line="288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3E694283606948C79E68A1B34B836CA6">
    <w:name w:val="3E694283606948C79E68A1B34B836CA6"/>
    <w:rsid w:val="0016277A"/>
    <w:pPr>
      <w:spacing w:before="120" w:after="120" w:line="288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E31A28DE0FF74CE8BB6354499C55AD5D">
    <w:name w:val="E31A28DE0FF74CE8BB6354499C55AD5D"/>
    <w:rsid w:val="0016277A"/>
    <w:pPr>
      <w:pBdr>
        <w:top w:val="single" w:sz="8" w:space="4" w:color="64727D"/>
      </w:pBdr>
      <w:tabs>
        <w:tab w:val="right" w:pos="10206"/>
        <w:tab w:val="right" w:pos="15139"/>
        <w:tab w:val="right" w:pos="22113"/>
      </w:tabs>
      <w:spacing w:after="80" w:line="240" w:lineRule="auto"/>
    </w:pPr>
    <w:rPr>
      <w:rFonts w:eastAsiaTheme="minorHAnsi"/>
      <w:color w:val="64727D"/>
      <w:kern w:val="0"/>
      <w:sz w:val="18"/>
      <w:szCs w:val="22"/>
      <w:lang w:eastAsia="en-US"/>
      <w14:ligatures w14:val="none"/>
    </w:rPr>
  </w:style>
  <w:style w:type="paragraph" w:customStyle="1" w:styleId="DefaultPlaceholder-1854013438">
    <w:name w:val="DefaultPlaceholder_-1854013438"/>
    <w:rsid w:val="0016277A"/>
    <w:pPr>
      <w:pBdr>
        <w:top w:val="single" w:sz="8" w:space="4" w:color="64727D"/>
      </w:pBdr>
      <w:tabs>
        <w:tab w:val="right" w:pos="10206"/>
        <w:tab w:val="right" w:pos="15139"/>
        <w:tab w:val="right" w:pos="22113"/>
      </w:tabs>
      <w:spacing w:after="80" w:line="240" w:lineRule="auto"/>
    </w:pPr>
    <w:rPr>
      <w:rFonts w:eastAsiaTheme="minorHAnsi"/>
      <w:color w:val="64727D"/>
      <w:kern w:val="0"/>
      <w:sz w:val="18"/>
      <w:szCs w:val="22"/>
      <w:lang w:eastAsia="en-US"/>
      <w14:ligatures w14:val="none"/>
    </w:rPr>
  </w:style>
  <w:style w:type="paragraph" w:customStyle="1" w:styleId="7B48A5032E5F4ECAB073BCA75AD50FAD">
    <w:name w:val="7B48A5032E5F4ECAB073BCA75AD50FAD"/>
    <w:rsid w:val="0016277A"/>
  </w:style>
  <w:style w:type="paragraph" w:customStyle="1" w:styleId="0F2BCCFF0C4E4611BBEA1A733C292A97">
    <w:name w:val="0F2BCCFF0C4E4611BBEA1A733C292A97"/>
    <w:rsid w:val="0016277A"/>
  </w:style>
  <w:style w:type="paragraph" w:customStyle="1" w:styleId="C927413954C44C1CB1D77D269816FC8F">
    <w:name w:val="C927413954C44C1CB1D77D269816FC8F"/>
    <w:rsid w:val="0016277A"/>
  </w:style>
  <w:style w:type="paragraph" w:customStyle="1" w:styleId="572BBEAAEE5547ADB706B6E27139446E">
    <w:name w:val="572BBEAAEE5547ADB706B6E27139446E"/>
    <w:rsid w:val="0016277A"/>
  </w:style>
  <w:style w:type="paragraph" w:customStyle="1" w:styleId="9950438C2D3A422A885F60E40BB18D74">
    <w:name w:val="9950438C2D3A422A885F60E40BB18D74"/>
    <w:rsid w:val="0016277A"/>
  </w:style>
  <w:style w:type="paragraph" w:customStyle="1" w:styleId="4AB711C8BE6C4C61B4D1CCCFC319244A">
    <w:name w:val="4AB711C8BE6C4C61B4D1CCCFC319244A"/>
    <w:rsid w:val="0016277A"/>
  </w:style>
  <w:style w:type="paragraph" w:customStyle="1" w:styleId="823130BB1DED4F72981D2C09E09F7C21">
    <w:name w:val="823130BB1DED4F72981D2C09E09F7C21"/>
    <w:rsid w:val="0016277A"/>
  </w:style>
  <w:style w:type="paragraph" w:customStyle="1" w:styleId="6B6D801D6214481E9F86FF3678520922">
    <w:name w:val="6B6D801D6214481E9F86FF3678520922"/>
    <w:rsid w:val="0016277A"/>
  </w:style>
  <w:style w:type="paragraph" w:customStyle="1" w:styleId="E60CE26B96514255853FD3175B013BF3">
    <w:name w:val="E60CE26B96514255853FD3175B013BF3"/>
    <w:rsid w:val="0016277A"/>
  </w:style>
  <w:style w:type="paragraph" w:customStyle="1" w:styleId="8C709177D6B34736A9821DC90414293C">
    <w:name w:val="8C709177D6B34736A9821DC90414293C"/>
    <w:rsid w:val="0016277A"/>
  </w:style>
  <w:style w:type="paragraph" w:customStyle="1" w:styleId="DE0CCCA64F77475FB59C1F064ACFCE1E">
    <w:name w:val="DE0CCCA64F77475FB59C1F064ACFCE1E"/>
    <w:rsid w:val="0016277A"/>
  </w:style>
  <w:style w:type="paragraph" w:customStyle="1" w:styleId="A3CC2FD2E8764FC5AB05F827F666A5FC">
    <w:name w:val="A3CC2FD2E8764FC5AB05F827F666A5FC"/>
    <w:rsid w:val="0016277A"/>
  </w:style>
  <w:style w:type="paragraph" w:customStyle="1" w:styleId="F0ACB4696E0A4FE7B8B28A7E09BD0BC3">
    <w:name w:val="F0ACB4696E0A4FE7B8B28A7E09BD0BC3"/>
    <w:rsid w:val="0016277A"/>
  </w:style>
  <w:style w:type="paragraph" w:customStyle="1" w:styleId="C9B0AB3D66CF481FBF23FFDAE0EE5B0D">
    <w:name w:val="C9B0AB3D66CF481FBF23FFDAE0EE5B0D"/>
    <w:rsid w:val="0016277A"/>
  </w:style>
  <w:style w:type="paragraph" w:customStyle="1" w:styleId="92272844DBE0430683CB1D1C531BF7EB">
    <w:name w:val="92272844DBE0430683CB1D1C531BF7EB"/>
    <w:rsid w:val="0016277A"/>
  </w:style>
  <w:style w:type="paragraph" w:customStyle="1" w:styleId="A41B56E8C32C482E854C9667FBE40668">
    <w:name w:val="A41B56E8C32C482E854C9667FBE40668"/>
    <w:rsid w:val="0016277A"/>
  </w:style>
  <w:style w:type="paragraph" w:customStyle="1" w:styleId="2D52125D54D1407FA16D0E76905B1D00">
    <w:name w:val="2D52125D54D1407FA16D0E76905B1D00"/>
    <w:rsid w:val="0016277A"/>
  </w:style>
  <w:style w:type="paragraph" w:customStyle="1" w:styleId="8F22441B3DBE4EF191C11754B82FC2C9">
    <w:name w:val="8F22441B3DBE4EF191C11754B82FC2C9"/>
    <w:rsid w:val="0016277A"/>
  </w:style>
  <w:style w:type="paragraph" w:customStyle="1" w:styleId="7F9F0F0A249D419C9321E1A28AA23FFB">
    <w:name w:val="7F9F0F0A249D419C9321E1A28AA23FFB"/>
    <w:rsid w:val="0016277A"/>
  </w:style>
  <w:style w:type="paragraph" w:customStyle="1" w:styleId="8645F1B4A2F24FD088EB068FE5383567">
    <w:name w:val="8645F1B4A2F24FD088EB068FE5383567"/>
    <w:rsid w:val="0016277A"/>
  </w:style>
  <w:style w:type="paragraph" w:customStyle="1" w:styleId="0370559F2B42439E8C9C33420C85DF6F">
    <w:name w:val="0370559F2B42439E8C9C33420C85DF6F"/>
    <w:rsid w:val="0016277A"/>
  </w:style>
  <w:style w:type="paragraph" w:customStyle="1" w:styleId="16669E4FCAB64962B38EFBFC3A008976">
    <w:name w:val="16669E4FCAB64962B38EFBFC3A008976"/>
    <w:rsid w:val="0016277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IT">
      <a:dk1>
        <a:srgbClr val="202F3B"/>
      </a:dk1>
      <a:lt1>
        <a:srgbClr val="F0F0ED"/>
      </a:lt1>
      <a:dk2>
        <a:srgbClr val="000000"/>
      </a:dk2>
      <a:lt2>
        <a:srgbClr val="FFFFFF"/>
      </a:lt2>
      <a:accent1>
        <a:srgbClr val="DBA387"/>
      </a:accent1>
      <a:accent2>
        <a:srgbClr val="FCDBC9"/>
      </a:accent2>
      <a:accent3>
        <a:srgbClr val="644433"/>
      </a:accent3>
      <a:accent4>
        <a:srgbClr val="73BFE3"/>
      </a:accent4>
      <a:accent5>
        <a:srgbClr val="F58221"/>
      </a:accent5>
      <a:accent6>
        <a:srgbClr val="70AD47"/>
      </a:accent6>
      <a:hlink>
        <a:srgbClr val="3770A0"/>
      </a:hlink>
      <a:folHlink>
        <a:srgbClr val="954F72"/>
      </a:folHlink>
    </a:clrScheme>
    <a:fontScheme name="DIT">
      <a:majorFont>
        <a:latin typeface="Arial Bold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2025-03-27T00:00:00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Placeholder1</b:Tag>
    <b:SourceType>Book</b:SourceType>
    <b:Guid>{F6DFEB7D-D6D6-4121-8333-C5F2FE614822}</b:Guid>
    <b:RefOrder>1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EF7D647-6C0F-4DDC-93E2-E972F8ADC52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Communications - Generic - A4 portrait - DIT</Template>
  <TotalTime>81</TotalTime>
  <Pages>3</Pages>
  <Words>500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DIT</Company>
  <LinksUpToDate>false</LinksUpToDate>
  <CharactersWithSpaces>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Contractor Monthly Safety Performance Reporting Form</dc:title>
  <dc:subject/>
  <dc:creator>Jo-Anne Hoff</dc:creator>
  <cp:keywords/>
  <dc:description/>
  <cp:lastModifiedBy>Hoff, Jo-Anne (DIT)</cp:lastModifiedBy>
  <cp:revision>1</cp:revision>
  <dcterms:created xsi:type="dcterms:W3CDTF">2025-03-26T22:49:00Z</dcterms:created>
  <dcterms:modified xsi:type="dcterms:W3CDTF">2025-03-27T00:29:00Z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7274858-3b1d-4431-8679-d878f40e28fd_Enabled">
    <vt:lpwstr>true</vt:lpwstr>
  </property>
  <property fmtid="{D5CDD505-2E9C-101B-9397-08002B2CF9AE}" pid="3" name="MSIP_Label_77274858-3b1d-4431-8679-d878f40e28fd_SetDate">
    <vt:lpwstr>2022-09-29T08:06:56Z</vt:lpwstr>
  </property>
  <property fmtid="{D5CDD505-2E9C-101B-9397-08002B2CF9AE}" pid="4" name="MSIP_Label_77274858-3b1d-4431-8679-d878f40e28fd_Method">
    <vt:lpwstr>Privileged</vt:lpwstr>
  </property>
  <property fmtid="{D5CDD505-2E9C-101B-9397-08002B2CF9AE}" pid="5" name="MSIP_Label_77274858-3b1d-4431-8679-d878f40e28fd_Name">
    <vt:lpwstr>-Official</vt:lpwstr>
  </property>
  <property fmtid="{D5CDD505-2E9C-101B-9397-08002B2CF9AE}" pid="6" name="MSIP_Label_77274858-3b1d-4431-8679-d878f40e28fd_SiteId">
    <vt:lpwstr>bda528f7-fca9-432f-bc98-bd7e90d40906</vt:lpwstr>
  </property>
  <property fmtid="{D5CDD505-2E9C-101B-9397-08002B2CF9AE}" pid="7" name="MSIP_Label_77274858-3b1d-4431-8679-d878f40e28fd_ActionId">
    <vt:lpwstr>100333e3-ce28-4d90-b7fd-ecab43bd2b87</vt:lpwstr>
  </property>
  <property fmtid="{D5CDD505-2E9C-101B-9397-08002B2CF9AE}" pid="8" name="MSIP_Label_77274858-3b1d-4431-8679-d878f40e28fd_ContentBits">
    <vt:lpwstr>1</vt:lpwstr>
  </property>
  <property fmtid="{D5CDD505-2E9C-101B-9397-08002B2CF9AE}" pid="9" name="ClassificationContentMarkingHeaderShapeIds">
    <vt:lpwstr>4e4476b9,678379c1,fae3459,7513bc0,4522b436,2c,2f,30,9,a,c</vt:lpwstr>
  </property>
  <property fmtid="{D5CDD505-2E9C-101B-9397-08002B2CF9AE}" pid="10" name="ClassificationContentMarkingHeaderFontProps">
    <vt:lpwstr>#a80000,12,Arial</vt:lpwstr>
  </property>
  <property fmtid="{D5CDD505-2E9C-101B-9397-08002B2CF9AE}" pid="11" name="ClassificationContentMarkingHeaderText">
    <vt:lpwstr>OFFICIAL</vt:lpwstr>
  </property>
  <property fmtid="{D5CDD505-2E9C-101B-9397-08002B2CF9AE}" pid="12" name="ClassificationContentMarkingFooterShapeIds">
    <vt:lpwstr>7981ea31,200c94ed,6ba24b72,3c48255b,506d08f3,5d5c4e6c,da5e425,34,35,36,d,e,f</vt:lpwstr>
  </property>
  <property fmtid="{D5CDD505-2E9C-101B-9397-08002B2CF9AE}" pid="13" name="ClassificationContentMarkingFooterFontProps">
    <vt:lpwstr>#a80000,12,arial</vt:lpwstr>
  </property>
  <property fmtid="{D5CDD505-2E9C-101B-9397-08002B2CF9AE}" pid="14" name="ClassificationContentMarkingFooterText">
    <vt:lpwstr>OFFICIAL </vt:lpwstr>
  </property>
</Properties>
</file>